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9ECB4E" w14:textId="77777777" w:rsidR="000D1D2A" w:rsidRDefault="000D1D2A" w:rsidP="00FB1E52">
      <w:pPr>
        <w:ind w:left="284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2EA1E05" w14:textId="77777777" w:rsidR="001C1ACA" w:rsidRDefault="001C1ACA" w:rsidP="00AD1C42">
      <w:pPr>
        <w:spacing w:line="480" w:lineRule="auto"/>
        <w:ind w:left="284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8E5F83" w14:textId="77777777" w:rsidR="00877946" w:rsidRPr="00877946" w:rsidRDefault="00877946" w:rsidP="00877946">
      <w:pPr>
        <w:shd w:val="clear" w:color="auto" w:fill="FFFFFF"/>
        <w:spacing w:after="150"/>
        <w:jc w:val="center"/>
        <w:rPr>
          <w:rFonts w:ascii="Arial" w:hAnsi="Arial" w:cs="Arial"/>
          <w:color w:val="333333"/>
        </w:rPr>
      </w:pPr>
      <w:r w:rsidRPr="00877946">
        <w:rPr>
          <w:rFonts w:ascii="Arial" w:hAnsi="Arial" w:cs="Arial"/>
          <w:color w:val="333333"/>
        </w:rPr>
        <w:t>EDITAL DE CONVOCAÇÃO</w:t>
      </w:r>
    </w:p>
    <w:p w14:paraId="02F2F930" w14:textId="3B01E603" w:rsidR="00877946" w:rsidRDefault="00877946" w:rsidP="00877946">
      <w:pPr>
        <w:shd w:val="clear" w:color="auto" w:fill="FFFFFF"/>
        <w:spacing w:after="150"/>
        <w:jc w:val="center"/>
        <w:rPr>
          <w:rFonts w:ascii="Arial" w:hAnsi="Arial" w:cs="Arial"/>
          <w:color w:val="333333"/>
        </w:rPr>
      </w:pPr>
      <w:r w:rsidRPr="00877946">
        <w:rPr>
          <w:rFonts w:ascii="Arial" w:hAnsi="Arial" w:cs="Arial"/>
          <w:color w:val="333333"/>
        </w:rPr>
        <w:t>AUDIÊNCIA PÚBLICA</w:t>
      </w:r>
      <w:r w:rsidR="00B3124A">
        <w:rPr>
          <w:rFonts w:ascii="Arial" w:hAnsi="Arial" w:cs="Arial"/>
          <w:color w:val="333333"/>
        </w:rPr>
        <w:t xml:space="preserve"> – LRF </w:t>
      </w:r>
      <w:r w:rsidR="00763C69">
        <w:rPr>
          <w:rFonts w:ascii="Arial" w:hAnsi="Arial" w:cs="Arial"/>
          <w:color w:val="333333"/>
        </w:rPr>
        <w:t>3</w:t>
      </w:r>
      <w:bookmarkStart w:id="0" w:name="_GoBack"/>
      <w:bookmarkEnd w:id="0"/>
      <w:r w:rsidR="00B3124A">
        <w:rPr>
          <w:rFonts w:ascii="Arial" w:hAnsi="Arial" w:cs="Arial"/>
          <w:color w:val="333333"/>
        </w:rPr>
        <w:t>° QUADRIMESTRE/20</w:t>
      </w:r>
      <w:r w:rsidR="00F75EC7">
        <w:rPr>
          <w:rFonts w:ascii="Arial" w:hAnsi="Arial" w:cs="Arial"/>
          <w:color w:val="333333"/>
        </w:rPr>
        <w:t>2</w:t>
      </w:r>
      <w:r w:rsidR="007F1080">
        <w:rPr>
          <w:rFonts w:ascii="Arial" w:hAnsi="Arial" w:cs="Arial"/>
          <w:color w:val="333333"/>
        </w:rPr>
        <w:t>1</w:t>
      </w:r>
    </w:p>
    <w:p w14:paraId="3E4E5CB0" w14:textId="77777777" w:rsidR="00877946" w:rsidRDefault="00877946" w:rsidP="00877946">
      <w:pPr>
        <w:shd w:val="clear" w:color="auto" w:fill="FFFFFF"/>
        <w:spacing w:after="150"/>
        <w:jc w:val="center"/>
        <w:rPr>
          <w:rFonts w:ascii="Arial" w:hAnsi="Arial" w:cs="Arial"/>
          <w:color w:val="333333"/>
        </w:rPr>
      </w:pPr>
    </w:p>
    <w:p w14:paraId="5F4692E5" w14:textId="77777777" w:rsidR="00877946" w:rsidRPr="00877946" w:rsidRDefault="00877946" w:rsidP="00877946">
      <w:pPr>
        <w:shd w:val="clear" w:color="auto" w:fill="FFFFFF"/>
        <w:spacing w:after="150"/>
        <w:jc w:val="center"/>
        <w:rPr>
          <w:rFonts w:ascii="Arial" w:hAnsi="Arial" w:cs="Arial"/>
          <w:color w:val="333333"/>
        </w:rPr>
      </w:pPr>
    </w:p>
    <w:p w14:paraId="317E4C8F" w14:textId="6883D1EE" w:rsidR="00877946" w:rsidRPr="00877946" w:rsidRDefault="00877946" w:rsidP="00877946">
      <w:pPr>
        <w:shd w:val="clear" w:color="auto" w:fill="FFFFFF"/>
        <w:spacing w:after="150" w:line="360" w:lineRule="auto"/>
        <w:ind w:firstLine="1416"/>
        <w:jc w:val="both"/>
        <w:rPr>
          <w:rFonts w:ascii="Arial" w:hAnsi="Arial" w:cs="Arial"/>
          <w:color w:val="333333"/>
        </w:rPr>
      </w:pPr>
      <w:r w:rsidRPr="00877946">
        <w:rPr>
          <w:rFonts w:ascii="Arial" w:hAnsi="Arial" w:cs="Arial"/>
          <w:color w:val="333333"/>
        </w:rPr>
        <w:t>Em cumprimento ao disposto no § 4º do art. 9º da Lei Complementar 101/2000, a Prefeitura Municipal ARAPUTANGA, Estado de Mato Grosso, convida toda comunidade para participar da </w:t>
      </w:r>
      <w:r w:rsidRPr="00877946">
        <w:rPr>
          <w:rFonts w:ascii="Arial" w:hAnsi="Arial" w:cs="Arial"/>
          <w:b/>
          <w:bCs/>
          <w:color w:val="333333"/>
        </w:rPr>
        <w:t>audiência pública</w:t>
      </w:r>
      <w:r w:rsidRPr="00877946">
        <w:rPr>
          <w:rFonts w:ascii="Arial" w:hAnsi="Arial" w:cs="Arial"/>
          <w:color w:val="333333"/>
        </w:rPr>
        <w:t xml:space="preserve"> para apresentação do demonstrativo do cumprimento das metas fiscais do </w:t>
      </w:r>
      <w:r w:rsidR="00763C69" w:rsidRPr="00763C69">
        <w:rPr>
          <w:rFonts w:ascii="Arial" w:hAnsi="Arial" w:cs="Arial"/>
          <w:b/>
          <w:color w:val="333333"/>
        </w:rPr>
        <w:t>3</w:t>
      </w:r>
      <w:r w:rsidRPr="00714586">
        <w:rPr>
          <w:rFonts w:ascii="Arial" w:hAnsi="Arial" w:cs="Arial"/>
          <w:b/>
          <w:bCs/>
          <w:color w:val="333333"/>
        </w:rPr>
        <w:t xml:space="preserve">º </w:t>
      </w:r>
      <w:r w:rsidRPr="00B3124A">
        <w:rPr>
          <w:rFonts w:ascii="Arial" w:hAnsi="Arial" w:cs="Arial"/>
          <w:b/>
          <w:color w:val="333333"/>
        </w:rPr>
        <w:t xml:space="preserve">quadrimestre </w:t>
      </w:r>
      <w:r w:rsidRPr="00E261F4">
        <w:rPr>
          <w:rFonts w:ascii="Arial" w:hAnsi="Arial" w:cs="Arial"/>
          <w:b/>
          <w:color w:val="333333"/>
        </w:rPr>
        <w:t>de 20</w:t>
      </w:r>
      <w:r w:rsidR="00F75EC7">
        <w:rPr>
          <w:rFonts w:ascii="Arial" w:hAnsi="Arial" w:cs="Arial"/>
          <w:b/>
          <w:color w:val="333333"/>
        </w:rPr>
        <w:t>2</w:t>
      </w:r>
      <w:r w:rsidR="007F1080">
        <w:rPr>
          <w:rFonts w:ascii="Arial" w:hAnsi="Arial" w:cs="Arial"/>
          <w:b/>
          <w:color w:val="333333"/>
        </w:rPr>
        <w:t>1</w:t>
      </w:r>
      <w:r w:rsidRPr="00877946">
        <w:rPr>
          <w:rFonts w:ascii="Arial" w:hAnsi="Arial" w:cs="Arial"/>
          <w:color w:val="333333"/>
        </w:rPr>
        <w:t>.</w:t>
      </w:r>
    </w:p>
    <w:p w14:paraId="554BDCF8" w14:textId="5439BFC4" w:rsidR="00877946" w:rsidRPr="00877946" w:rsidRDefault="00877946" w:rsidP="00877946">
      <w:pPr>
        <w:shd w:val="clear" w:color="auto" w:fill="FFFFFF"/>
        <w:spacing w:after="150" w:line="360" w:lineRule="auto"/>
        <w:ind w:firstLine="1416"/>
        <w:jc w:val="both"/>
        <w:rPr>
          <w:rFonts w:ascii="Arial" w:hAnsi="Arial" w:cs="Arial"/>
          <w:color w:val="333333"/>
        </w:rPr>
      </w:pPr>
      <w:r w:rsidRPr="00877946">
        <w:rPr>
          <w:rFonts w:ascii="Arial" w:hAnsi="Arial" w:cs="Arial"/>
          <w:color w:val="333333"/>
        </w:rPr>
        <w:t>A audiência será realizada</w:t>
      </w:r>
      <w:r w:rsidR="00F75EC7">
        <w:rPr>
          <w:rFonts w:ascii="Arial" w:hAnsi="Arial" w:cs="Arial"/>
          <w:color w:val="333333"/>
        </w:rPr>
        <w:t xml:space="preserve"> por meio de uma Live</w:t>
      </w:r>
      <w:r w:rsidRPr="00877946">
        <w:rPr>
          <w:rFonts w:ascii="Arial" w:hAnsi="Arial" w:cs="Arial"/>
          <w:color w:val="333333"/>
        </w:rPr>
        <w:t xml:space="preserve"> no dia </w:t>
      </w:r>
      <w:r w:rsidR="00763C69">
        <w:rPr>
          <w:rFonts w:ascii="Arial" w:hAnsi="Arial" w:cs="Arial"/>
          <w:color w:val="333333"/>
        </w:rPr>
        <w:t>24</w:t>
      </w:r>
      <w:r w:rsidRPr="00877946">
        <w:rPr>
          <w:rFonts w:ascii="Arial" w:hAnsi="Arial" w:cs="Arial"/>
          <w:color w:val="333333"/>
        </w:rPr>
        <w:t>/</w:t>
      </w:r>
      <w:r w:rsidR="00B3124A">
        <w:rPr>
          <w:rFonts w:ascii="Arial" w:hAnsi="Arial" w:cs="Arial"/>
          <w:color w:val="333333"/>
        </w:rPr>
        <w:t>0</w:t>
      </w:r>
      <w:r w:rsidR="00763C69">
        <w:rPr>
          <w:rFonts w:ascii="Arial" w:hAnsi="Arial" w:cs="Arial"/>
          <w:color w:val="333333"/>
        </w:rPr>
        <w:t>2</w:t>
      </w:r>
      <w:r w:rsidRPr="00877946">
        <w:rPr>
          <w:rFonts w:ascii="Arial" w:hAnsi="Arial" w:cs="Arial"/>
          <w:color w:val="333333"/>
        </w:rPr>
        <w:t>/20</w:t>
      </w:r>
      <w:r w:rsidR="00E261F4">
        <w:rPr>
          <w:rFonts w:ascii="Arial" w:hAnsi="Arial" w:cs="Arial"/>
          <w:color w:val="333333"/>
        </w:rPr>
        <w:t>2</w:t>
      </w:r>
      <w:r w:rsidR="00763C69">
        <w:rPr>
          <w:rFonts w:ascii="Arial" w:hAnsi="Arial" w:cs="Arial"/>
          <w:color w:val="333333"/>
        </w:rPr>
        <w:t>2</w:t>
      </w:r>
      <w:r w:rsidRPr="00877946">
        <w:rPr>
          <w:rFonts w:ascii="Arial" w:hAnsi="Arial" w:cs="Arial"/>
          <w:color w:val="333333"/>
        </w:rPr>
        <w:t xml:space="preserve"> às </w:t>
      </w:r>
      <w:r w:rsidR="00520FD3">
        <w:rPr>
          <w:rFonts w:ascii="Arial" w:hAnsi="Arial" w:cs="Arial"/>
          <w:color w:val="333333"/>
        </w:rPr>
        <w:t>1</w:t>
      </w:r>
      <w:r w:rsidR="00763C69">
        <w:rPr>
          <w:rFonts w:ascii="Arial" w:hAnsi="Arial" w:cs="Arial"/>
          <w:color w:val="333333"/>
        </w:rPr>
        <w:t>6:00</w:t>
      </w:r>
      <w:r w:rsidR="00520FD3">
        <w:rPr>
          <w:rFonts w:ascii="Arial" w:hAnsi="Arial" w:cs="Arial"/>
          <w:color w:val="333333"/>
        </w:rPr>
        <w:t xml:space="preserve"> </w:t>
      </w:r>
      <w:r w:rsidRPr="00877946">
        <w:rPr>
          <w:rFonts w:ascii="Arial" w:hAnsi="Arial" w:cs="Arial"/>
          <w:color w:val="333333"/>
        </w:rPr>
        <w:t>h</w:t>
      </w:r>
      <w:r w:rsidR="00763C69">
        <w:rPr>
          <w:rFonts w:ascii="Arial" w:hAnsi="Arial" w:cs="Arial"/>
          <w:color w:val="333333"/>
        </w:rPr>
        <w:t>oras</w:t>
      </w:r>
      <w:r w:rsidRPr="00877946">
        <w:rPr>
          <w:rFonts w:ascii="Arial" w:hAnsi="Arial" w:cs="Arial"/>
          <w:color w:val="333333"/>
        </w:rPr>
        <w:t xml:space="preserve">, </w:t>
      </w:r>
      <w:r w:rsidR="00E261F4" w:rsidRPr="00877946">
        <w:rPr>
          <w:rFonts w:ascii="Arial" w:hAnsi="Arial" w:cs="Arial"/>
          <w:color w:val="333333"/>
        </w:rPr>
        <w:t>n</w:t>
      </w:r>
      <w:r w:rsidR="00F75EC7">
        <w:rPr>
          <w:rFonts w:ascii="Arial" w:hAnsi="Arial" w:cs="Arial"/>
          <w:color w:val="333333"/>
        </w:rPr>
        <w:t xml:space="preserve">o seguinte endereço eletrônico: </w:t>
      </w:r>
      <w:hyperlink r:id="rId8" w:history="1">
        <w:r w:rsidR="00641621" w:rsidRPr="00096A4D">
          <w:rPr>
            <w:rStyle w:val="Hyperlink"/>
            <w:rFonts w:ascii="Arial" w:hAnsi="Arial" w:cs="Arial"/>
          </w:rPr>
          <w:t>https://www.facebook.com/Prefeitura-Municipal-de -Araputanga-111836203878140/</w:t>
        </w:r>
      </w:hyperlink>
      <w:r w:rsidR="00641621">
        <w:rPr>
          <w:rFonts w:ascii="Arial" w:hAnsi="Arial" w:cs="Arial"/>
          <w:color w:val="333333"/>
        </w:rPr>
        <w:t xml:space="preserve"> </w:t>
      </w:r>
    </w:p>
    <w:p w14:paraId="5A68F9D2" w14:textId="75AA9154" w:rsidR="00877946" w:rsidRPr="00877946" w:rsidRDefault="00877946" w:rsidP="00877946">
      <w:pPr>
        <w:shd w:val="clear" w:color="auto" w:fill="FFFFFF"/>
        <w:spacing w:after="150" w:line="360" w:lineRule="auto"/>
        <w:jc w:val="right"/>
        <w:rPr>
          <w:rFonts w:ascii="Arial" w:hAnsi="Arial" w:cs="Arial"/>
          <w:color w:val="333333"/>
        </w:rPr>
      </w:pPr>
      <w:r w:rsidRPr="00877946">
        <w:rPr>
          <w:rFonts w:ascii="Arial" w:hAnsi="Arial" w:cs="Arial"/>
          <w:color w:val="333333"/>
        </w:rPr>
        <w:t xml:space="preserve">Araputanga-MT, </w:t>
      </w:r>
      <w:r w:rsidR="00763C69">
        <w:rPr>
          <w:rFonts w:ascii="Arial" w:hAnsi="Arial" w:cs="Arial"/>
          <w:color w:val="333333"/>
        </w:rPr>
        <w:t>18</w:t>
      </w:r>
      <w:r w:rsidR="007F1080">
        <w:rPr>
          <w:rFonts w:ascii="Arial" w:hAnsi="Arial" w:cs="Arial"/>
          <w:color w:val="333333"/>
        </w:rPr>
        <w:t xml:space="preserve"> de</w:t>
      </w:r>
      <w:r w:rsidRPr="00877946">
        <w:rPr>
          <w:rFonts w:ascii="Arial" w:hAnsi="Arial" w:cs="Arial"/>
          <w:color w:val="333333"/>
        </w:rPr>
        <w:t xml:space="preserve"> </w:t>
      </w:r>
      <w:r w:rsidR="00763C69">
        <w:rPr>
          <w:rFonts w:ascii="Arial" w:hAnsi="Arial" w:cs="Arial"/>
          <w:color w:val="333333"/>
        </w:rPr>
        <w:t>fevereiro</w:t>
      </w:r>
      <w:r w:rsidRPr="00877946">
        <w:rPr>
          <w:rFonts w:ascii="Arial" w:hAnsi="Arial" w:cs="Arial"/>
          <w:color w:val="333333"/>
        </w:rPr>
        <w:t xml:space="preserve"> de 20</w:t>
      </w:r>
      <w:r w:rsidR="00E261F4">
        <w:rPr>
          <w:rFonts w:ascii="Arial" w:hAnsi="Arial" w:cs="Arial"/>
          <w:color w:val="333333"/>
        </w:rPr>
        <w:t>2</w:t>
      </w:r>
      <w:r w:rsidR="00763C69">
        <w:rPr>
          <w:rFonts w:ascii="Arial" w:hAnsi="Arial" w:cs="Arial"/>
          <w:color w:val="333333"/>
        </w:rPr>
        <w:t>2</w:t>
      </w:r>
      <w:r w:rsidRPr="00877946">
        <w:rPr>
          <w:rFonts w:ascii="Arial" w:hAnsi="Arial" w:cs="Arial"/>
          <w:color w:val="333333"/>
        </w:rPr>
        <w:t>.</w:t>
      </w:r>
    </w:p>
    <w:p w14:paraId="0844E46E" w14:textId="77777777" w:rsidR="001C1ACA" w:rsidRDefault="001C1ACA" w:rsidP="001C1ACA">
      <w:pPr>
        <w:spacing w:line="360" w:lineRule="auto"/>
        <w:ind w:left="284"/>
        <w:jc w:val="center"/>
        <w:rPr>
          <w:rFonts w:ascii="Arial" w:hAnsi="Arial" w:cs="Arial"/>
          <w:sz w:val="22"/>
          <w:szCs w:val="22"/>
        </w:rPr>
      </w:pPr>
    </w:p>
    <w:p w14:paraId="55FBFC18" w14:textId="77777777" w:rsidR="001C1ACA" w:rsidRDefault="001C1ACA" w:rsidP="001C1ACA">
      <w:pPr>
        <w:ind w:left="284"/>
        <w:jc w:val="center"/>
        <w:rPr>
          <w:rFonts w:ascii="Arial" w:hAnsi="Arial" w:cs="Arial"/>
          <w:sz w:val="22"/>
          <w:szCs w:val="22"/>
        </w:rPr>
      </w:pPr>
    </w:p>
    <w:p w14:paraId="3F02FE09" w14:textId="77777777" w:rsidR="005D5B2E" w:rsidRDefault="005D5B2E" w:rsidP="001C1ACA">
      <w:pPr>
        <w:ind w:left="284"/>
        <w:jc w:val="center"/>
        <w:rPr>
          <w:rFonts w:ascii="Arial" w:hAnsi="Arial" w:cs="Arial"/>
          <w:sz w:val="22"/>
          <w:szCs w:val="22"/>
        </w:rPr>
      </w:pPr>
    </w:p>
    <w:p w14:paraId="70D86686" w14:textId="77777777" w:rsidR="001C1ACA" w:rsidRDefault="001C1ACA" w:rsidP="001C1ACA">
      <w:pPr>
        <w:ind w:left="284"/>
        <w:jc w:val="center"/>
        <w:rPr>
          <w:rFonts w:ascii="Arial" w:hAnsi="Arial" w:cs="Arial"/>
          <w:sz w:val="22"/>
          <w:szCs w:val="22"/>
        </w:rPr>
      </w:pPr>
    </w:p>
    <w:p w14:paraId="38E218EB" w14:textId="6CE2AB50" w:rsidR="001C1ACA" w:rsidRDefault="00C75395" w:rsidP="001C1ACA">
      <w:pPr>
        <w:ind w:left="28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ENILSON DE ARAUJO RIOS</w:t>
      </w:r>
    </w:p>
    <w:p w14:paraId="54E2BB1F" w14:textId="77777777" w:rsidR="001C1ACA" w:rsidRDefault="001C1ACA" w:rsidP="001C1ACA">
      <w:pPr>
        <w:ind w:left="28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p w14:paraId="1931869B" w14:textId="77777777" w:rsidR="00B3124A" w:rsidRDefault="00B3124A" w:rsidP="001C1ACA">
      <w:pPr>
        <w:ind w:left="284"/>
        <w:jc w:val="center"/>
        <w:rPr>
          <w:rFonts w:ascii="Arial" w:hAnsi="Arial" w:cs="Arial"/>
          <w:sz w:val="22"/>
          <w:szCs w:val="22"/>
        </w:rPr>
      </w:pPr>
    </w:p>
    <w:p w14:paraId="1C05A2D5" w14:textId="77777777" w:rsidR="00B3124A" w:rsidRDefault="00B3124A" w:rsidP="001C1ACA">
      <w:pPr>
        <w:ind w:left="284"/>
        <w:jc w:val="center"/>
        <w:rPr>
          <w:rFonts w:ascii="Arial" w:hAnsi="Arial" w:cs="Arial"/>
          <w:sz w:val="22"/>
          <w:szCs w:val="22"/>
        </w:rPr>
      </w:pPr>
    </w:p>
    <w:p w14:paraId="1F447389" w14:textId="77777777" w:rsidR="00B3124A" w:rsidRDefault="00B3124A" w:rsidP="001C1ACA">
      <w:pPr>
        <w:ind w:left="284"/>
        <w:jc w:val="center"/>
        <w:rPr>
          <w:rFonts w:ascii="Arial" w:hAnsi="Arial" w:cs="Arial"/>
          <w:sz w:val="22"/>
          <w:szCs w:val="22"/>
        </w:rPr>
      </w:pPr>
    </w:p>
    <w:p w14:paraId="2011246A" w14:textId="77777777" w:rsidR="00B3124A" w:rsidRDefault="00B3124A" w:rsidP="001C1ACA">
      <w:pPr>
        <w:ind w:left="284"/>
        <w:jc w:val="center"/>
        <w:rPr>
          <w:rFonts w:ascii="Arial" w:hAnsi="Arial" w:cs="Arial"/>
          <w:sz w:val="22"/>
          <w:szCs w:val="22"/>
        </w:rPr>
      </w:pPr>
    </w:p>
    <w:p w14:paraId="4CAEC196" w14:textId="77777777" w:rsidR="00B3124A" w:rsidRDefault="00B3124A" w:rsidP="001C1ACA">
      <w:pPr>
        <w:ind w:left="284"/>
        <w:jc w:val="center"/>
        <w:rPr>
          <w:rFonts w:ascii="Arial" w:hAnsi="Arial" w:cs="Arial"/>
          <w:sz w:val="22"/>
          <w:szCs w:val="22"/>
        </w:rPr>
      </w:pPr>
    </w:p>
    <w:p w14:paraId="6745717B" w14:textId="77777777" w:rsidR="00B3124A" w:rsidRDefault="00B3124A" w:rsidP="001C1ACA">
      <w:pPr>
        <w:ind w:left="284"/>
        <w:jc w:val="center"/>
        <w:rPr>
          <w:rFonts w:ascii="Arial" w:hAnsi="Arial" w:cs="Arial"/>
          <w:sz w:val="22"/>
          <w:szCs w:val="22"/>
        </w:rPr>
      </w:pPr>
    </w:p>
    <w:p w14:paraId="6E1F5B4A" w14:textId="77777777" w:rsidR="00B3124A" w:rsidRDefault="00B3124A" w:rsidP="001C1ACA">
      <w:pPr>
        <w:ind w:left="284"/>
        <w:jc w:val="center"/>
        <w:rPr>
          <w:rFonts w:ascii="Arial" w:hAnsi="Arial" w:cs="Arial"/>
          <w:sz w:val="22"/>
          <w:szCs w:val="22"/>
        </w:rPr>
      </w:pPr>
    </w:p>
    <w:p w14:paraId="43FE1D65" w14:textId="77777777" w:rsidR="00B3124A" w:rsidRDefault="00B3124A" w:rsidP="001C1ACA">
      <w:pPr>
        <w:ind w:left="284"/>
        <w:jc w:val="center"/>
        <w:rPr>
          <w:rFonts w:ascii="Arial" w:hAnsi="Arial" w:cs="Arial"/>
          <w:sz w:val="22"/>
          <w:szCs w:val="22"/>
        </w:rPr>
      </w:pPr>
    </w:p>
    <w:p w14:paraId="06BA7ABF" w14:textId="77777777" w:rsidR="00B3124A" w:rsidRDefault="00B3124A" w:rsidP="001C1ACA">
      <w:pPr>
        <w:ind w:left="284"/>
        <w:jc w:val="center"/>
        <w:rPr>
          <w:rFonts w:ascii="Arial" w:hAnsi="Arial" w:cs="Arial"/>
          <w:sz w:val="22"/>
          <w:szCs w:val="22"/>
        </w:rPr>
      </w:pPr>
    </w:p>
    <w:p w14:paraId="3B0396B4" w14:textId="77777777" w:rsidR="00B3124A" w:rsidRDefault="00B3124A" w:rsidP="001C1ACA">
      <w:pPr>
        <w:ind w:left="284"/>
        <w:jc w:val="center"/>
        <w:rPr>
          <w:rFonts w:ascii="Arial" w:hAnsi="Arial" w:cs="Arial"/>
          <w:sz w:val="22"/>
          <w:szCs w:val="22"/>
        </w:rPr>
      </w:pPr>
    </w:p>
    <w:p w14:paraId="13B93C67" w14:textId="77777777" w:rsidR="00B3124A" w:rsidRDefault="00B3124A" w:rsidP="001C1ACA">
      <w:pPr>
        <w:ind w:left="284"/>
        <w:jc w:val="center"/>
        <w:rPr>
          <w:rFonts w:ascii="Arial" w:hAnsi="Arial" w:cs="Arial"/>
          <w:sz w:val="22"/>
          <w:szCs w:val="22"/>
        </w:rPr>
      </w:pPr>
    </w:p>
    <w:p w14:paraId="444EFA0F" w14:textId="77777777" w:rsidR="00B3124A" w:rsidRDefault="00B3124A" w:rsidP="001C1ACA">
      <w:pPr>
        <w:ind w:left="284"/>
        <w:jc w:val="center"/>
        <w:rPr>
          <w:rFonts w:ascii="Arial" w:hAnsi="Arial" w:cs="Arial"/>
          <w:sz w:val="22"/>
          <w:szCs w:val="22"/>
        </w:rPr>
      </w:pPr>
    </w:p>
    <w:p w14:paraId="24DBE598" w14:textId="77777777" w:rsidR="00B3124A" w:rsidRDefault="00B3124A" w:rsidP="001C1ACA">
      <w:pPr>
        <w:ind w:left="284"/>
        <w:jc w:val="center"/>
        <w:rPr>
          <w:rFonts w:ascii="Arial" w:hAnsi="Arial" w:cs="Arial"/>
          <w:sz w:val="22"/>
          <w:szCs w:val="22"/>
        </w:rPr>
      </w:pPr>
    </w:p>
    <w:p w14:paraId="2303D163" w14:textId="77777777" w:rsidR="00B3124A" w:rsidRDefault="00B3124A" w:rsidP="001C1ACA">
      <w:pPr>
        <w:ind w:left="284"/>
        <w:jc w:val="center"/>
        <w:rPr>
          <w:rFonts w:ascii="Arial" w:hAnsi="Arial" w:cs="Arial"/>
          <w:sz w:val="22"/>
          <w:szCs w:val="22"/>
        </w:rPr>
      </w:pPr>
    </w:p>
    <w:p w14:paraId="64847C48" w14:textId="77777777" w:rsidR="00B3124A" w:rsidRDefault="00B3124A" w:rsidP="001C1ACA">
      <w:pPr>
        <w:ind w:left="284"/>
        <w:jc w:val="center"/>
        <w:rPr>
          <w:rFonts w:ascii="Arial" w:hAnsi="Arial" w:cs="Arial"/>
          <w:sz w:val="22"/>
          <w:szCs w:val="22"/>
        </w:rPr>
      </w:pPr>
    </w:p>
    <w:p w14:paraId="49A0D4A3" w14:textId="77777777" w:rsidR="00B3124A" w:rsidRDefault="00B3124A" w:rsidP="001C1ACA">
      <w:pPr>
        <w:ind w:left="284"/>
        <w:jc w:val="center"/>
        <w:rPr>
          <w:rFonts w:ascii="Arial" w:hAnsi="Arial" w:cs="Arial"/>
          <w:sz w:val="22"/>
          <w:szCs w:val="22"/>
        </w:rPr>
      </w:pPr>
    </w:p>
    <w:p w14:paraId="3A0A3C12" w14:textId="77777777" w:rsidR="00B3124A" w:rsidRDefault="00B3124A" w:rsidP="001C1ACA">
      <w:pPr>
        <w:ind w:left="284"/>
        <w:jc w:val="center"/>
        <w:rPr>
          <w:rFonts w:ascii="Arial" w:hAnsi="Arial" w:cs="Arial"/>
          <w:sz w:val="22"/>
          <w:szCs w:val="22"/>
        </w:rPr>
      </w:pPr>
    </w:p>
    <w:p w14:paraId="35AF43A0" w14:textId="77777777" w:rsidR="00B3124A" w:rsidRDefault="00B3124A" w:rsidP="001C1ACA">
      <w:pPr>
        <w:ind w:left="284"/>
        <w:jc w:val="center"/>
        <w:rPr>
          <w:rFonts w:ascii="Arial" w:hAnsi="Arial" w:cs="Arial"/>
          <w:sz w:val="22"/>
          <w:szCs w:val="22"/>
        </w:rPr>
      </w:pPr>
    </w:p>
    <w:sectPr w:rsidR="00B3124A" w:rsidSect="00E9601B">
      <w:headerReference w:type="default" r:id="rId9"/>
      <w:footerReference w:type="even" r:id="rId10"/>
      <w:footerReference w:type="default" r:id="rId11"/>
      <w:pgSz w:w="11906" w:h="16838"/>
      <w:pgMar w:top="1797" w:right="991" w:bottom="720" w:left="1418" w:header="709" w:footer="9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3903F6" w14:textId="77777777" w:rsidR="00EC6F27" w:rsidRDefault="00EC6F27">
      <w:r>
        <w:separator/>
      </w:r>
    </w:p>
  </w:endnote>
  <w:endnote w:type="continuationSeparator" w:id="0">
    <w:p w14:paraId="0A08C564" w14:textId="77777777" w:rsidR="00EC6F27" w:rsidRDefault="00EC6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F2C69" w14:textId="77777777" w:rsidR="00A935AA" w:rsidRDefault="000A290E" w:rsidP="0043014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935A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D77902F" w14:textId="77777777" w:rsidR="00A935AA" w:rsidRDefault="00A935AA" w:rsidP="0043014E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E74A5B" w14:textId="77777777" w:rsidR="00A935AA" w:rsidRPr="003C4508" w:rsidRDefault="00A935AA" w:rsidP="0043014E">
    <w:pPr>
      <w:pStyle w:val="Rodap"/>
      <w:ind w:right="360"/>
      <w:rPr>
        <w:rFonts w:ascii="Cambria" w:hAnsi="Cambria"/>
        <w:b/>
      </w:rPr>
    </w:pPr>
    <w:r>
      <w:rPr>
        <w:b/>
      </w:rPr>
      <w:t xml:space="preserve">            </w:t>
    </w:r>
    <w:r w:rsidRPr="003C4508">
      <w:rPr>
        <w:rFonts w:ascii="Cambria" w:hAnsi="Cambria"/>
        <w:b/>
      </w:rPr>
      <w:t xml:space="preserve">Rua Antenor </w:t>
    </w:r>
    <w:proofErr w:type="spellStart"/>
    <w:r w:rsidRPr="003C4508">
      <w:rPr>
        <w:rFonts w:ascii="Cambria" w:hAnsi="Cambria"/>
        <w:b/>
      </w:rPr>
      <w:t>Mamedes</w:t>
    </w:r>
    <w:proofErr w:type="spellEnd"/>
    <w:r w:rsidRPr="003C4508">
      <w:rPr>
        <w:rFonts w:ascii="Cambria" w:hAnsi="Cambria"/>
        <w:b/>
      </w:rPr>
      <w:t>, nº 911 – Fone/Fax (65) 3261-1100</w:t>
    </w:r>
  </w:p>
  <w:p w14:paraId="171C70BC" w14:textId="77777777" w:rsidR="00A935AA" w:rsidRPr="003C4508" w:rsidRDefault="00A935AA">
    <w:pPr>
      <w:pStyle w:val="Rodap"/>
      <w:rPr>
        <w:rFonts w:ascii="Cambria" w:hAnsi="Cambria"/>
        <w:b/>
      </w:rPr>
    </w:pPr>
    <w:r w:rsidRPr="003C4508">
      <w:rPr>
        <w:rFonts w:ascii="Cambria" w:hAnsi="Cambria"/>
        <w:b/>
      </w:rPr>
      <w:t xml:space="preserve">              CEP 78.260-000 – Araputanga – Mato Grosso</w:t>
    </w:r>
  </w:p>
  <w:p w14:paraId="391D9086" w14:textId="77777777" w:rsidR="00A935AA" w:rsidRPr="00A9229F" w:rsidRDefault="00A935AA">
    <w:pPr>
      <w:pStyle w:val="Rodap"/>
      <w:rPr>
        <w:rFonts w:ascii="Cambria" w:hAnsi="Cambria"/>
        <w:b/>
      </w:rPr>
    </w:pPr>
    <w:r w:rsidRPr="00A9229F">
      <w:rPr>
        <w:rFonts w:ascii="Cambria" w:hAnsi="Cambria"/>
        <w:b/>
      </w:rPr>
      <w:t xml:space="preserve">              </w:t>
    </w:r>
    <w:proofErr w:type="spellStart"/>
    <w:r w:rsidRPr="00A9229F">
      <w:rPr>
        <w:rFonts w:ascii="Cambria" w:hAnsi="Cambria"/>
        <w:b/>
      </w:rPr>
      <w:t>Email</w:t>
    </w:r>
    <w:proofErr w:type="spellEnd"/>
    <w:r w:rsidRPr="00A9229F">
      <w:rPr>
        <w:rFonts w:ascii="Cambria" w:hAnsi="Cambria"/>
        <w:b/>
      </w:rPr>
      <w:t>: gabinete@araputanga.mt.gov.br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FDA62" w14:textId="77777777" w:rsidR="00EC6F27" w:rsidRDefault="00EC6F27">
      <w:r>
        <w:separator/>
      </w:r>
    </w:p>
  </w:footnote>
  <w:footnote w:type="continuationSeparator" w:id="0">
    <w:p w14:paraId="06DE7BC5" w14:textId="77777777" w:rsidR="00EC6F27" w:rsidRDefault="00EC6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B31742" w14:textId="77777777" w:rsidR="00A935AA" w:rsidRDefault="00CC130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540DC7E" wp14:editId="5457C32F">
              <wp:simplePos x="0" y="0"/>
              <wp:positionH relativeFrom="column">
                <wp:posOffset>914400</wp:posOffset>
              </wp:positionH>
              <wp:positionV relativeFrom="paragraph">
                <wp:posOffset>-6985</wp:posOffset>
              </wp:positionV>
              <wp:extent cx="5943600" cy="102870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36DE2D" w14:textId="77777777" w:rsidR="00A935AA" w:rsidRDefault="00A935AA">
                          <w:pPr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Estado de Mato Grosso</w:t>
                          </w:r>
                        </w:p>
                        <w:p w14:paraId="44F638DE" w14:textId="77777777" w:rsidR="00A935AA" w:rsidRDefault="00A935AA">
                          <w:pPr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sz w:val="40"/>
                            </w:rPr>
                            <w:t>PREFEITURA MUNICIPAL DE ARAPUTANGA</w:t>
                          </w:r>
                        </w:p>
                        <w:p w14:paraId="34F0724B" w14:textId="77777777" w:rsidR="00A935AA" w:rsidRDefault="00A935AA">
                          <w:pPr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CNPJ 15.023.914/0001-45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40DC7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in;margin-top:-.55pt;width:468pt;height:8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JCJtAIAALo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" filled="f" stroked="f">
              <v:textbox>
                <w:txbxContent>
                  <w:p w14:paraId="2536DE2D" w14:textId="77777777" w:rsidR="00A935AA" w:rsidRDefault="00A935AA">
                    <w:pPr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Estado de Mato Grosso</w:t>
                    </w:r>
                  </w:p>
                  <w:p w14:paraId="44F638DE" w14:textId="77777777" w:rsidR="00A935AA" w:rsidRDefault="00A935AA">
                    <w:pPr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PREFEITURA MUNICIPAL DE ARAPUTANGA</w:t>
                    </w:r>
                  </w:p>
                  <w:p w14:paraId="34F0724B" w14:textId="77777777" w:rsidR="00A935AA" w:rsidRDefault="00A935AA">
                    <w:pPr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CNPJ 15.023.914/0001-45</w:t>
                    </w:r>
                  </w:p>
                </w:txbxContent>
              </v:textbox>
            </v:shape>
          </w:pict>
        </mc:Fallback>
      </mc:AlternateContent>
    </w:r>
    <w:r w:rsidR="00A935AA">
      <w:rPr>
        <w:noProof/>
      </w:rPr>
      <w:drawing>
        <wp:inline distT="0" distB="0" distL="0" distR="0" wp14:anchorId="45E7D431" wp14:editId="69C427C7">
          <wp:extent cx="935355" cy="988695"/>
          <wp:effectExtent l="0" t="0" r="0" b="1905"/>
          <wp:docPr id="1" name="Imagem 1" descr="Descrição: clipe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lipe0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355" cy="988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210D4"/>
    <w:multiLevelType w:val="multilevel"/>
    <w:tmpl w:val="93803BD8"/>
    <w:lvl w:ilvl="0">
      <w:start w:val="7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3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50F4795"/>
    <w:multiLevelType w:val="multilevel"/>
    <w:tmpl w:val="DAE2A62E"/>
    <w:lvl w:ilvl="0">
      <w:start w:val="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FD936F7"/>
    <w:multiLevelType w:val="multilevel"/>
    <w:tmpl w:val="F372FAAC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3" w15:restartNumberingAfterBreak="0">
    <w:nsid w:val="1203348E"/>
    <w:multiLevelType w:val="multilevel"/>
    <w:tmpl w:val="EA52D88E"/>
    <w:lvl w:ilvl="0">
      <w:start w:val="8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3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2DF2D3F"/>
    <w:multiLevelType w:val="multilevel"/>
    <w:tmpl w:val="08C0143A"/>
    <w:lvl w:ilvl="0">
      <w:start w:val="6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5" w15:restartNumberingAfterBreak="0">
    <w:nsid w:val="1E611EBB"/>
    <w:multiLevelType w:val="multilevel"/>
    <w:tmpl w:val="21E24D24"/>
    <w:lvl w:ilvl="0">
      <w:start w:val="8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1FFF3E69"/>
    <w:multiLevelType w:val="multilevel"/>
    <w:tmpl w:val="260E36E2"/>
    <w:lvl w:ilvl="0">
      <w:start w:val="7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37"/>
        </w:tabs>
        <w:ind w:left="1237" w:hanging="76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709"/>
        </w:tabs>
        <w:ind w:left="1709" w:hanging="765"/>
      </w:pPr>
      <w:rPr>
        <w:rFonts w:cs="Times New Roman" w:hint="default"/>
      </w:rPr>
    </w:lvl>
    <w:lvl w:ilvl="3">
      <w:start w:val="2"/>
      <w:numFmt w:val="decimal"/>
      <w:lvlText w:val="%1.%2.%3.%4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968"/>
        </w:tabs>
        <w:ind w:left="296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800"/>
        </w:tabs>
        <w:ind w:left="38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104"/>
        </w:tabs>
        <w:ind w:left="5104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36"/>
        </w:tabs>
        <w:ind w:left="5936" w:hanging="2160"/>
      </w:pPr>
      <w:rPr>
        <w:rFonts w:cs="Times New Roman" w:hint="default"/>
      </w:rPr>
    </w:lvl>
  </w:abstractNum>
  <w:abstractNum w:abstractNumId="7" w15:restartNumberingAfterBreak="0">
    <w:nsid w:val="203A1706"/>
    <w:multiLevelType w:val="multilevel"/>
    <w:tmpl w:val="FBAA5182"/>
    <w:lvl w:ilvl="0">
      <w:start w:val="2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8" w15:restartNumberingAfterBreak="0">
    <w:nsid w:val="27FB13C5"/>
    <w:multiLevelType w:val="multilevel"/>
    <w:tmpl w:val="304C1D10"/>
    <w:lvl w:ilvl="0">
      <w:start w:val="7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9" w15:restartNumberingAfterBreak="0">
    <w:nsid w:val="2A1F2BDE"/>
    <w:multiLevelType w:val="hybridMultilevel"/>
    <w:tmpl w:val="303861F2"/>
    <w:lvl w:ilvl="0" w:tplc="769E18C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2A7B5A0D"/>
    <w:multiLevelType w:val="multilevel"/>
    <w:tmpl w:val="F372FAAC"/>
    <w:lvl w:ilvl="0">
      <w:start w:val="3"/>
      <w:numFmt w:val="decimal"/>
      <w:lvlText w:val="%1.0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1" w15:restartNumberingAfterBreak="0">
    <w:nsid w:val="2B3B37E9"/>
    <w:multiLevelType w:val="multilevel"/>
    <w:tmpl w:val="3B3CE1DA"/>
    <w:lvl w:ilvl="0">
      <w:start w:val="1"/>
      <w:numFmt w:val="decimal"/>
      <w:lvlText w:val="%1.0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43"/>
        </w:tabs>
        <w:ind w:left="1143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2" w15:restartNumberingAfterBreak="0">
    <w:nsid w:val="2EE677E5"/>
    <w:multiLevelType w:val="multilevel"/>
    <w:tmpl w:val="96629B06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0770D1C"/>
    <w:multiLevelType w:val="hybridMultilevel"/>
    <w:tmpl w:val="87A8C560"/>
    <w:lvl w:ilvl="0" w:tplc="D05CF3C6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3A767C58"/>
    <w:multiLevelType w:val="multilevel"/>
    <w:tmpl w:val="1396E1B8"/>
    <w:lvl w:ilvl="0">
      <w:start w:val="7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15" w15:restartNumberingAfterBreak="0">
    <w:nsid w:val="3B53228D"/>
    <w:multiLevelType w:val="multilevel"/>
    <w:tmpl w:val="7F8815D4"/>
    <w:lvl w:ilvl="0">
      <w:start w:val="6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3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3C0C4AFC"/>
    <w:multiLevelType w:val="multilevel"/>
    <w:tmpl w:val="EAF2F6EC"/>
    <w:lvl w:ilvl="0">
      <w:start w:val="4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340"/>
        </w:tabs>
        <w:ind w:left="534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184"/>
        </w:tabs>
        <w:ind w:left="8184" w:hanging="2520"/>
      </w:pPr>
      <w:rPr>
        <w:rFonts w:cs="Times New Roman" w:hint="default"/>
      </w:rPr>
    </w:lvl>
  </w:abstractNum>
  <w:abstractNum w:abstractNumId="17" w15:restartNumberingAfterBreak="0">
    <w:nsid w:val="40787B28"/>
    <w:multiLevelType w:val="hybridMultilevel"/>
    <w:tmpl w:val="4ACE1C1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D71C50"/>
    <w:multiLevelType w:val="multilevel"/>
    <w:tmpl w:val="A1220706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19" w15:restartNumberingAfterBreak="0">
    <w:nsid w:val="43DA31FB"/>
    <w:multiLevelType w:val="hybridMultilevel"/>
    <w:tmpl w:val="CEC02A58"/>
    <w:lvl w:ilvl="0" w:tplc="BB960F22">
      <w:start w:val="1"/>
      <w:numFmt w:val="upperLetter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0" w15:restartNumberingAfterBreak="0">
    <w:nsid w:val="4A670F77"/>
    <w:multiLevelType w:val="multilevel"/>
    <w:tmpl w:val="0B30A9D0"/>
    <w:lvl w:ilvl="0">
      <w:start w:val="6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21" w15:restartNumberingAfterBreak="0">
    <w:nsid w:val="522E73E5"/>
    <w:multiLevelType w:val="multilevel"/>
    <w:tmpl w:val="C16E4A4C"/>
    <w:lvl w:ilvl="0">
      <w:start w:val="8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3C132F0"/>
    <w:multiLevelType w:val="multilevel"/>
    <w:tmpl w:val="FC2CBFD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 w15:restartNumberingAfterBreak="0">
    <w:nsid w:val="6C2D59F3"/>
    <w:multiLevelType w:val="hybridMultilevel"/>
    <w:tmpl w:val="3B30EF48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EED5A61"/>
    <w:multiLevelType w:val="multilevel"/>
    <w:tmpl w:val="1982E100"/>
    <w:lvl w:ilvl="0">
      <w:start w:val="8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71023CEF"/>
    <w:multiLevelType w:val="multilevel"/>
    <w:tmpl w:val="96FA6F98"/>
    <w:lvl w:ilvl="0">
      <w:start w:val="6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71411925"/>
    <w:multiLevelType w:val="hybridMultilevel"/>
    <w:tmpl w:val="20D2A126"/>
    <w:lvl w:ilvl="0" w:tplc="9EF0C9D2">
      <w:start w:val="1"/>
      <w:numFmt w:val="upperLetter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7" w15:restartNumberingAfterBreak="0">
    <w:nsid w:val="71AD4A8B"/>
    <w:multiLevelType w:val="hybridMultilevel"/>
    <w:tmpl w:val="00B8E3CE"/>
    <w:lvl w:ilvl="0" w:tplc="F5A8BB54">
      <w:start w:val="1"/>
      <w:numFmt w:val="decimal"/>
      <w:lvlText w:val="%1)"/>
      <w:lvlJc w:val="left"/>
      <w:pPr>
        <w:tabs>
          <w:tab w:val="num" w:pos="637"/>
        </w:tabs>
        <w:ind w:left="637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57"/>
        </w:tabs>
        <w:ind w:left="1357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077"/>
        </w:tabs>
        <w:ind w:left="2077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797"/>
        </w:tabs>
        <w:ind w:left="2797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517"/>
        </w:tabs>
        <w:ind w:left="3517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237"/>
        </w:tabs>
        <w:ind w:left="4237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957"/>
        </w:tabs>
        <w:ind w:left="4957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677"/>
        </w:tabs>
        <w:ind w:left="5677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397"/>
        </w:tabs>
        <w:ind w:left="6397" w:hanging="180"/>
      </w:pPr>
      <w:rPr>
        <w:rFonts w:cs="Times New Roman"/>
      </w:rPr>
    </w:lvl>
  </w:abstractNum>
  <w:abstractNum w:abstractNumId="28" w15:restartNumberingAfterBreak="0">
    <w:nsid w:val="736A7AEE"/>
    <w:multiLevelType w:val="multilevel"/>
    <w:tmpl w:val="7AC09CEC"/>
    <w:lvl w:ilvl="0">
      <w:start w:val="8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3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9" w15:restartNumberingAfterBreak="0">
    <w:nsid w:val="749974DE"/>
    <w:multiLevelType w:val="hybridMultilevel"/>
    <w:tmpl w:val="2E8E879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3E197F"/>
    <w:multiLevelType w:val="multilevel"/>
    <w:tmpl w:val="8A28C67E"/>
    <w:lvl w:ilvl="0">
      <w:start w:val="8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4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3"/>
  </w:num>
  <w:num w:numId="2">
    <w:abstractNumId w:val="18"/>
  </w:num>
  <w:num w:numId="3">
    <w:abstractNumId w:val="16"/>
  </w:num>
  <w:num w:numId="4">
    <w:abstractNumId w:val="26"/>
  </w:num>
  <w:num w:numId="5">
    <w:abstractNumId w:val="19"/>
  </w:num>
  <w:num w:numId="6">
    <w:abstractNumId w:val="11"/>
  </w:num>
  <w:num w:numId="7">
    <w:abstractNumId w:val="10"/>
  </w:num>
  <w:num w:numId="8">
    <w:abstractNumId w:val="20"/>
  </w:num>
  <w:num w:numId="9">
    <w:abstractNumId w:val="6"/>
  </w:num>
  <w:num w:numId="10">
    <w:abstractNumId w:val="4"/>
  </w:num>
  <w:num w:numId="11">
    <w:abstractNumId w:val="15"/>
  </w:num>
  <w:num w:numId="12">
    <w:abstractNumId w:val="25"/>
  </w:num>
  <w:num w:numId="13">
    <w:abstractNumId w:val="21"/>
  </w:num>
  <w:num w:numId="14">
    <w:abstractNumId w:val="24"/>
  </w:num>
  <w:num w:numId="15">
    <w:abstractNumId w:val="5"/>
  </w:num>
  <w:num w:numId="16">
    <w:abstractNumId w:val="28"/>
  </w:num>
  <w:num w:numId="17">
    <w:abstractNumId w:val="30"/>
  </w:num>
  <w:num w:numId="18">
    <w:abstractNumId w:val="14"/>
  </w:num>
  <w:num w:numId="19">
    <w:abstractNumId w:val="0"/>
  </w:num>
  <w:num w:numId="20">
    <w:abstractNumId w:val="7"/>
  </w:num>
  <w:num w:numId="21">
    <w:abstractNumId w:val="8"/>
  </w:num>
  <w:num w:numId="22">
    <w:abstractNumId w:val="23"/>
  </w:num>
  <w:num w:numId="23">
    <w:abstractNumId w:val="2"/>
  </w:num>
  <w:num w:numId="24">
    <w:abstractNumId w:val="3"/>
  </w:num>
  <w:num w:numId="25">
    <w:abstractNumId w:val="27"/>
  </w:num>
  <w:num w:numId="26">
    <w:abstractNumId w:val="22"/>
  </w:num>
  <w:num w:numId="27">
    <w:abstractNumId w:val="1"/>
  </w:num>
  <w:num w:numId="28">
    <w:abstractNumId w:val="29"/>
  </w:num>
  <w:num w:numId="29">
    <w:abstractNumId w:val="17"/>
  </w:num>
  <w:num w:numId="30">
    <w:abstractNumId w:val="12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208"/>
    <w:rsid w:val="000005C0"/>
    <w:rsid w:val="000030AE"/>
    <w:rsid w:val="000068E8"/>
    <w:rsid w:val="000100B0"/>
    <w:rsid w:val="000103C9"/>
    <w:rsid w:val="00010573"/>
    <w:rsid w:val="00011B57"/>
    <w:rsid w:val="00011C69"/>
    <w:rsid w:val="00013716"/>
    <w:rsid w:val="00020D4B"/>
    <w:rsid w:val="00021272"/>
    <w:rsid w:val="000225B1"/>
    <w:rsid w:val="00027F04"/>
    <w:rsid w:val="00031871"/>
    <w:rsid w:val="000332E0"/>
    <w:rsid w:val="00035B3D"/>
    <w:rsid w:val="000406F2"/>
    <w:rsid w:val="0004141F"/>
    <w:rsid w:val="0004324A"/>
    <w:rsid w:val="00044F88"/>
    <w:rsid w:val="00046278"/>
    <w:rsid w:val="00046F8A"/>
    <w:rsid w:val="00052405"/>
    <w:rsid w:val="000547FC"/>
    <w:rsid w:val="000567FC"/>
    <w:rsid w:val="00057E53"/>
    <w:rsid w:val="00063155"/>
    <w:rsid w:val="00063CB2"/>
    <w:rsid w:val="00065C3F"/>
    <w:rsid w:val="00065E09"/>
    <w:rsid w:val="000666A7"/>
    <w:rsid w:val="000674D6"/>
    <w:rsid w:val="00067842"/>
    <w:rsid w:val="00072ECA"/>
    <w:rsid w:val="000735E8"/>
    <w:rsid w:val="00074A05"/>
    <w:rsid w:val="000772CF"/>
    <w:rsid w:val="00077BB9"/>
    <w:rsid w:val="0008188F"/>
    <w:rsid w:val="00086E27"/>
    <w:rsid w:val="0008731C"/>
    <w:rsid w:val="0009708B"/>
    <w:rsid w:val="00097AFE"/>
    <w:rsid w:val="000A290E"/>
    <w:rsid w:val="000B14F1"/>
    <w:rsid w:val="000B6D03"/>
    <w:rsid w:val="000B7081"/>
    <w:rsid w:val="000B7934"/>
    <w:rsid w:val="000B7A06"/>
    <w:rsid w:val="000C0EAA"/>
    <w:rsid w:val="000C1065"/>
    <w:rsid w:val="000C1D4E"/>
    <w:rsid w:val="000C5F03"/>
    <w:rsid w:val="000C6BBC"/>
    <w:rsid w:val="000C7250"/>
    <w:rsid w:val="000D0FB1"/>
    <w:rsid w:val="000D1D2A"/>
    <w:rsid w:val="000D4175"/>
    <w:rsid w:val="000D5035"/>
    <w:rsid w:val="000E1912"/>
    <w:rsid w:val="000E1C08"/>
    <w:rsid w:val="000E2290"/>
    <w:rsid w:val="000E4CD9"/>
    <w:rsid w:val="000E4F8A"/>
    <w:rsid w:val="000F00BF"/>
    <w:rsid w:val="000F72F7"/>
    <w:rsid w:val="00100A76"/>
    <w:rsid w:val="00100EE0"/>
    <w:rsid w:val="001023FC"/>
    <w:rsid w:val="00104CE0"/>
    <w:rsid w:val="00110983"/>
    <w:rsid w:val="00121248"/>
    <w:rsid w:val="0013306F"/>
    <w:rsid w:val="00135812"/>
    <w:rsid w:val="0014590C"/>
    <w:rsid w:val="001508F7"/>
    <w:rsid w:val="00155D21"/>
    <w:rsid w:val="00160AFE"/>
    <w:rsid w:val="00161440"/>
    <w:rsid w:val="00164D51"/>
    <w:rsid w:val="001655BA"/>
    <w:rsid w:val="0016609B"/>
    <w:rsid w:val="00172B64"/>
    <w:rsid w:val="00172E41"/>
    <w:rsid w:val="0017642F"/>
    <w:rsid w:val="001817B8"/>
    <w:rsid w:val="00182EAA"/>
    <w:rsid w:val="001866FA"/>
    <w:rsid w:val="0018691F"/>
    <w:rsid w:val="00194FA2"/>
    <w:rsid w:val="00195803"/>
    <w:rsid w:val="00195B79"/>
    <w:rsid w:val="001A31D0"/>
    <w:rsid w:val="001B1707"/>
    <w:rsid w:val="001B1E55"/>
    <w:rsid w:val="001B53ED"/>
    <w:rsid w:val="001C014E"/>
    <w:rsid w:val="001C1ACA"/>
    <w:rsid w:val="001C45B4"/>
    <w:rsid w:val="001C56A9"/>
    <w:rsid w:val="001D353E"/>
    <w:rsid w:val="001D39BE"/>
    <w:rsid w:val="001D3F98"/>
    <w:rsid w:val="001D5997"/>
    <w:rsid w:val="001E0C0F"/>
    <w:rsid w:val="001E26AF"/>
    <w:rsid w:val="001E2CA3"/>
    <w:rsid w:val="001E3F06"/>
    <w:rsid w:val="001E526E"/>
    <w:rsid w:val="001F13E1"/>
    <w:rsid w:val="001F2717"/>
    <w:rsid w:val="001F348E"/>
    <w:rsid w:val="001F4FDD"/>
    <w:rsid w:val="001F5F5D"/>
    <w:rsid w:val="00201240"/>
    <w:rsid w:val="002035D6"/>
    <w:rsid w:val="00203F10"/>
    <w:rsid w:val="0020468E"/>
    <w:rsid w:val="00205E8B"/>
    <w:rsid w:val="00206DC4"/>
    <w:rsid w:val="00216D95"/>
    <w:rsid w:val="002205FE"/>
    <w:rsid w:val="00220DC7"/>
    <w:rsid w:val="00223781"/>
    <w:rsid w:val="00224814"/>
    <w:rsid w:val="00230249"/>
    <w:rsid w:val="0023182A"/>
    <w:rsid w:val="00235CF3"/>
    <w:rsid w:val="00241068"/>
    <w:rsid w:val="00242684"/>
    <w:rsid w:val="00243A94"/>
    <w:rsid w:val="00244109"/>
    <w:rsid w:val="002454F5"/>
    <w:rsid w:val="002455E4"/>
    <w:rsid w:val="00251354"/>
    <w:rsid w:val="00256B5D"/>
    <w:rsid w:val="00262B45"/>
    <w:rsid w:val="00262C1E"/>
    <w:rsid w:val="00263681"/>
    <w:rsid w:val="00264079"/>
    <w:rsid w:val="00270DC3"/>
    <w:rsid w:val="00272FED"/>
    <w:rsid w:val="00273700"/>
    <w:rsid w:val="00274FDA"/>
    <w:rsid w:val="00276E75"/>
    <w:rsid w:val="002849E1"/>
    <w:rsid w:val="002878FE"/>
    <w:rsid w:val="00287AB5"/>
    <w:rsid w:val="00291871"/>
    <w:rsid w:val="00293DD9"/>
    <w:rsid w:val="0029576B"/>
    <w:rsid w:val="002A09A1"/>
    <w:rsid w:val="002A1167"/>
    <w:rsid w:val="002A2109"/>
    <w:rsid w:val="002A487B"/>
    <w:rsid w:val="002A75F3"/>
    <w:rsid w:val="002B0715"/>
    <w:rsid w:val="002B0F97"/>
    <w:rsid w:val="002B3768"/>
    <w:rsid w:val="002C1908"/>
    <w:rsid w:val="002C3F81"/>
    <w:rsid w:val="002D0115"/>
    <w:rsid w:val="002D3255"/>
    <w:rsid w:val="002D3EF5"/>
    <w:rsid w:val="002D4526"/>
    <w:rsid w:val="002D47B7"/>
    <w:rsid w:val="002D6F60"/>
    <w:rsid w:val="002D7EB4"/>
    <w:rsid w:val="002E2372"/>
    <w:rsid w:val="002E3FA6"/>
    <w:rsid w:val="002E49F7"/>
    <w:rsid w:val="002E5269"/>
    <w:rsid w:val="002F0142"/>
    <w:rsid w:val="002F0890"/>
    <w:rsid w:val="003010B2"/>
    <w:rsid w:val="0030413F"/>
    <w:rsid w:val="00304541"/>
    <w:rsid w:val="003055FA"/>
    <w:rsid w:val="003116EB"/>
    <w:rsid w:val="00317687"/>
    <w:rsid w:val="003230AC"/>
    <w:rsid w:val="00324386"/>
    <w:rsid w:val="003268E9"/>
    <w:rsid w:val="0033001C"/>
    <w:rsid w:val="00331919"/>
    <w:rsid w:val="00340973"/>
    <w:rsid w:val="00341FF4"/>
    <w:rsid w:val="003422FA"/>
    <w:rsid w:val="003444CC"/>
    <w:rsid w:val="0034585B"/>
    <w:rsid w:val="003515DD"/>
    <w:rsid w:val="00351794"/>
    <w:rsid w:val="00353BBF"/>
    <w:rsid w:val="00355FE7"/>
    <w:rsid w:val="00356ADA"/>
    <w:rsid w:val="003650DA"/>
    <w:rsid w:val="003654F5"/>
    <w:rsid w:val="0036749E"/>
    <w:rsid w:val="0036761D"/>
    <w:rsid w:val="0037265A"/>
    <w:rsid w:val="003759CF"/>
    <w:rsid w:val="00376BE7"/>
    <w:rsid w:val="00376C25"/>
    <w:rsid w:val="00377587"/>
    <w:rsid w:val="00380CF3"/>
    <w:rsid w:val="0038112C"/>
    <w:rsid w:val="00383436"/>
    <w:rsid w:val="0038431C"/>
    <w:rsid w:val="003905C0"/>
    <w:rsid w:val="00392C10"/>
    <w:rsid w:val="00393624"/>
    <w:rsid w:val="003A2C2B"/>
    <w:rsid w:val="003A2D02"/>
    <w:rsid w:val="003A3825"/>
    <w:rsid w:val="003A5F81"/>
    <w:rsid w:val="003B4EE6"/>
    <w:rsid w:val="003B5208"/>
    <w:rsid w:val="003C4508"/>
    <w:rsid w:val="003D2941"/>
    <w:rsid w:val="003D5573"/>
    <w:rsid w:val="003D6A1E"/>
    <w:rsid w:val="003D6F79"/>
    <w:rsid w:val="003D7A05"/>
    <w:rsid w:val="003E3900"/>
    <w:rsid w:val="003E3D72"/>
    <w:rsid w:val="003E56F4"/>
    <w:rsid w:val="00400788"/>
    <w:rsid w:val="00402BA2"/>
    <w:rsid w:val="00407907"/>
    <w:rsid w:val="004159F1"/>
    <w:rsid w:val="004216DA"/>
    <w:rsid w:val="0042500C"/>
    <w:rsid w:val="0043014E"/>
    <w:rsid w:val="00433011"/>
    <w:rsid w:val="004348FD"/>
    <w:rsid w:val="00434936"/>
    <w:rsid w:val="00437BA1"/>
    <w:rsid w:val="00440C6B"/>
    <w:rsid w:val="00440DA8"/>
    <w:rsid w:val="004444B4"/>
    <w:rsid w:val="00445CA5"/>
    <w:rsid w:val="00446DC0"/>
    <w:rsid w:val="0045248A"/>
    <w:rsid w:val="004544A2"/>
    <w:rsid w:val="00460711"/>
    <w:rsid w:val="00460922"/>
    <w:rsid w:val="004636CF"/>
    <w:rsid w:val="0046523A"/>
    <w:rsid w:val="00465656"/>
    <w:rsid w:val="00466F6E"/>
    <w:rsid w:val="004752E1"/>
    <w:rsid w:val="00486F79"/>
    <w:rsid w:val="0048715C"/>
    <w:rsid w:val="00493836"/>
    <w:rsid w:val="00496307"/>
    <w:rsid w:val="004A69E6"/>
    <w:rsid w:val="004B100C"/>
    <w:rsid w:val="004B2153"/>
    <w:rsid w:val="004B30A7"/>
    <w:rsid w:val="004B3628"/>
    <w:rsid w:val="004B59B5"/>
    <w:rsid w:val="004D024B"/>
    <w:rsid w:val="004D1792"/>
    <w:rsid w:val="004D2839"/>
    <w:rsid w:val="004D3710"/>
    <w:rsid w:val="004D68FA"/>
    <w:rsid w:val="004E1B48"/>
    <w:rsid w:val="004E71A0"/>
    <w:rsid w:val="004E77BB"/>
    <w:rsid w:val="004F0590"/>
    <w:rsid w:val="004F65E7"/>
    <w:rsid w:val="004F7A71"/>
    <w:rsid w:val="005037E7"/>
    <w:rsid w:val="00503A6E"/>
    <w:rsid w:val="0051128D"/>
    <w:rsid w:val="00512B95"/>
    <w:rsid w:val="00513460"/>
    <w:rsid w:val="00515386"/>
    <w:rsid w:val="005170FB"/>
    <w:rsid w:val="00517DFC"/>
    <w:rsid w:val="00520FD3"/>
    <w:rsid w:val="00523A52"/>
    <w:rsid w:val="00525528"/>
    <w:rsid w:val="005258A9"/>
    <w:rsid w:val="00526A64"/>
    <w:rsid w:val="005323DE"/>
    <w:rsid w:val="00537F98"/>
    <w:rsid w:val="0054055E"/>
    <w:rsid w:val="00540622"/>
    <w:rsid w:val="00540D2A"/>
    <w:rsid w:val="00541F10"/>
    <w:rsid w:val="00544A0F"/>
    <w:rsid w:val="005451CC"/>
    <w:rsid w:val="00553FA1"/>
    <w:rsid w:val="00557972"/>
    <w:rsid w:val="00557C40"/>
    <w:rsid w:val="00560EAE"/>
    <w:rsid w:val="00564FE5"/>
    <w:rsid w:val="005729E5"/>
    <w:rsid w:val="00572DDE"/>
    <w:rsid w:val="00573023"/>
    <w:rsid w:val="005807C9"/>
    <w:rsid w:val="00581813"/>
    <w:rsid w:val="0058267A"/>
    <w:rsid w:val="00584E97"/>
    <w:rsid w:val="005862C3"/>
    <w:rsid w:val="00593366"/>
    <w:rsid w:val="0059383B"/>
    <w:rsid w:val="005A29B7"/>
    <w:rsid w:val="005A58CB"/>
    <w:rsid w:val="005A732C"/>
    <w:rsid w:val="005A7A87"/>
    <w:rsid w:val="005A7ACA"/>
    <w:rsid w:val="005B0A0B"/>
    <w:rsid w:val="005B0B35"/>
    <w:rsid w:val="005B0CF0"/>
    <w:rsid w:val="005B72B5"/>
    <w:rsid w:val="005C52A9"/>
    <w:rsid w:val="005C5E09"/>
    <w:rsid w:val="005C6323"/>
    <w:rsid w:val="005C7373"/>
    <w:rsid w:val="005C7673"/>
    <w:rsid w:val="005D3ECB"/>
    <w:rsid w:val="005D57E1"/>
    <w:rsid w:val="005D5B2E"/>
    <w:rsid w:val="005E2D14"/>
    <w:rsid w:val="005E5A8F"/>
    <w:rsid w:val="005E5AA2"/>
    <w:rsid w:val="005E7D37"/>
    <w:rsid w:val="005F10EC"/>
    <w:rsid w:val="005F1443"/>
    <w:rsid w:val="005F5B5D"/>
    <w:rsid w:val="005F65B9"/>
    <w:rsid w:val="005F6B9F"/>
    <w:rsid w:val="00601A93"/>
    <w:rsid w:val="00603DB0"/>
    <w:rsid w:val="006066F6"/>
    <w:rsid w:val="00611DE5"/>
    <w:rsid w:val="00613EE1"/>
    <w:rsid w:val="00614C68"/>
    <w:rsid w:val="00615EE2"/>
    <w:rsid w:val="006160CC"/>
    <w:rsid w:val="00616601"/>
    <w:rsid w:val="006234E9"/>
    <w:rsid w:val="00623E41"/>
    <w:rsid w:val="00624057"/>
    <w:rsid w:val="0062732C"/>
    <w:rsid w:val="006303A1"/>
    <w:rsid w:val="00635767"/>
    <w:rsid w:val="006372FC"/>
    <w:rsid w:val="00641621"/>
    <w:rsid w:val="0064296B"/>
    <w:rsid w:val="00645453"/>
    <w:rsid w:val="00645AC4"/>
    <w:rsid w:val="006474EA"/>
    <w:rsid w:val="006527D3"/>
    <w:rsid w:val="00657856"/>
    <w:rsid w:val="00662171"/>
    <w:rsid w:val="00662C6B"/>
    <w:rsid w:val="0067203D"/>
    <w:rsid w:val="006737D9"/>
    <w:rsid w:val="00674C8E"/>
    <w:rsid w:val="00674F12"/>
    <w:rsid w:val="00677BB5"/>
    <w:rsid w:val="00683D50"/>
    <w:rsid w:val="00684B33"/>
    <w:rsid w:val="00686C44"/>
    <w:rsid w:val="00690AAF"/>
    <w:rsid w:val="006950F7"/>
    <w:rsid w:val="006A5E6F"/>
    <w:rsid w:val="006B0FF5"/>
    <w:rsid w:val="006B297A"/>
    <w:rsid w:val="006C244C"/>
    <w:rsid w:val="006C7DEE"/>
    <w:rsid w:val="006D0054"/>
    <w:rsid w:val="006D35A1"/>
    <w:rsid w:val="006D3C90"/>
    <w:rsid w:val="006D5BF2"/>
    <w:rsid w:val="006D6DE2"/>
    <w:rsid w:val="006D7AE0"/>
    <w:rsid w:val="006E0ADC"/>
    <w:rsid w:val="006E23D6"/>
    <w:rsid w:val="006E3F66"/>
    <w:rsid w:val="006F115D"/>
    <w:rsid w:val="006F35B2"/>
    <w:rsid w:val="006F6602"/>
    <w:rsid w:val="0070053F"/>
    <w:rsid w:val="007061CE"/>
    <w:rsid w:val="007065E7"/>
    <w:rsid w:val="00706FAC"/>
    <w:rsid w:val="00712193"/>
    <w:rsid w:val="00712561"/>
    <w:rsid w:val="00713249"/>
    <w:rsid w:val="00714586"/>
    <w:rsid w:val="00716F49"/>
    <w:rsid w:val="00717E1B"/>
    <w:rsid w:val="00717E7F"/>
    <w:rsid w:val="00717FA1"/>
    <w:rsid w:val="00720EC2"/>
    <w:rsid w:val="00721CD3"/>
    <w:rsid w:val="00723239"/>
    <w:rsid w:val="00723B30"/>
    <w:rsid w:val="00724FB5"/>
    <w:rsid w:val="00730B98"/>
    <w:rsid w:val="00731787"/>
    <w:rsid w:val="00731DC2"/>
    <w:rsid w:val="00732B34"/>
    <w:rsid w:val="00733C2F"/>
    <w:rsid w:val="00740CC0"/>
    <w:rsid w:val="0074116D"/>
    <w:rsid w:val="007428C8"/>
    <w:rsid w:val="007431E4"/>
    <w:rsid w:val="007470FC"/>
    <w:rsid w:val="00754B7C"/>
    <w:rsid w:val="00760C82"/>
    <w:rsid w:val="00763C69"/>
    <w:rsid w:val="00764031"/>
    <w:rsid w:val="00766200"/>
    <w:rsid w:val="0077089C"/>
    <w:rsid w:val="00770E8C"/>
    <w:rsid w:val="00774E54"/>
    <w:rsid w:val="00775616"/>
    <w:rsid w:val="0077595C"/>
    <w:rsid w:val="00787743"/>
    <w:rsid w:val="00787E4F"/>
    <w:rsid w:val="0079517A"/>
    <w:rsid w:val="00796FC9"/>
    <w:rsid w:val="007A2B14"/>
    <w:rsid w:val="007A54EA"/>
    <w:rsid w:val="007B50CD"/>
    <w:rsid w:val="007C7EDC"/>
    <w:rsid w:val="007D00CA"/>
    <w:rsid w:val="007D1B53"/>
    <w:rsid w:val="007D3956"/>
    <w:rsid w:val="007D627F"/>
    <w:rsid w:val="007F1080"/>
    <w:rsid w:val="007F1C30"/>
    <w:rsid w:val="007F2DB6"/>
    <w:rsid w:val="007F3BDE"/>
    <w:rsid w:val="00800E53"/>
    <w:rsid w:val="00801275"/>
    <w:rsid w:val="008019E6"/>
    <w:rsid w:val="00814518"/>
    <w:rsid w:val="00814D0F"/>
    <w:rsid w:val="00815511"/>
    <w:rsid w:val="00822B66"/>
    <w:rsid w:val="0082496E"/>
    <w:rsid w:val="008258D1"/>
    <w:rsid w:val="00826480"/>
    <w:rsid w:val="008273E0"/>
    <w:rsid w:val="008326E9"/>
    <w:rsid w:val="00837BAF"/>
    <w:rsid w:val="00840180"/>
    <w:rsid w:val="00852E77"/>
    <w:rsid w:val="00853340"/>
    <w:rsid w:val="00854A2E"/>
    <w:rsid w:val="00856995"/>
    <w:rsid w:val="008570F9"/>
    <w:rsid w:val="008604A2"/>
    <w:rsid w:val="00861C7E"/>
    <w:rsid w:val="00864758"/>
    <w:rsid w:val="0086529E"/>
    <w:rsid w:val="00866A39"/>
    <w:rsid w:val="0086716D"/>
    <w:rsid w:val="0087339C"/>
    <w:rsid w:val="0087667C"/>
    <w:rsid w:val="00877242"/>
    <w:rsid w:val="00877946"/>
    <w:rsid w:val="00877BDA"/>
    <w:rsid w:val="00880064"/>
    <w:rsid w:val="0088105A"/>
    <w:rsid w:val="008845C9"/>
    <w:rsid w:val="0088663F"/>
    <w:rsid w:val="008867A1"/>
    <w:rsid w:val="00887B88"/>
    <w:rsid w:val="0089580B"/>
    <w:rsid w:val="008A316A"/>
    <w:rsid w:val="008A3658"/>
    <w:rsid w:val="008A5771"/>
    <w:rsid w:val="008B2696"/>
    <w:rsid w:val="008B6793"/>
    <w:rsid w:val="008C07B8"/>
    <w:rsid w:val="008C1CF1"/>
    <w:rsid w:val="008C24C6"/>
    <w:rsid w:val="008C2C3B"/>
    <w:rsid w:val="008C4DDF"/>
    <w:rsid w:val="008C6EE9"/>
    <w:rsid w:val="008D2317"/>
    <w:rsid w:val="008E07F8"/>
    <w:rsid w:val="008E0F94"/>
    <w:rsid w:val="008E13B7"/>
    <w:rsid w:val="008E163E"/>
    <w:rsid w:val="008E5348"/>
    <w:rsid w:val="008E54E3"/>
    <w:rsid w:val="008E77A7"/>
    <w:rsid w:val="008F30A8"/>
    <w:rsid w:val="008F798B"/>
    <w:rsid w:val="00900CDC"/>
    <w:rsid w:val="009029B8"/>
    <w:rsid w:val="00903265"/>
    <w:rsid w:val="009041A5"/>
    <w:rsid w:val="009041F6"/>
    <w:rsid w:val="009128DD"/>
    <w:rsid w:val="009207F1"/>
    <w:rsid w:val="0092307A"/>
    <w:rsid w:val="0092796E"/>
    <w:rsid w:val="00931C5E"/>
    <w:rsid w:val="00935526"/>
    <w:rsid w:val="009374A9"/>
    <w:rsid w:val="009377DB"/>
    <w:rsid w:val="00944117"/>
    <w:rsid w:val="009471C1"/>
    <w:rsid w:val="0095189D"/>
    <w:rsid w:val="009541BA"/>
    <w:rsid w:val="00954EC6"/>
    <w:rsid w:val="00962D8B"/>
    <w:rsid w:val="009657A7"/>
    <w:rsid w:val="00965A34"/>
    <w:rsid w:val="00965AA8"/>
    <w:rsid w:val="009669C5"/>
    <w:rsid w:val="009802E3"/>
    <w:rsid w:val="00982323"/>
    <w:rsid w:val="00982B67"/>
    <w:rsid w:val="0098389D"/>
    <w:rsid w:val="009842DD"/>
    <w:rsid w:val="00985689"/>
    <w:rsid w:val="00985FBE"/>
    <w:rsid w:val="00986A69"/>
    <w:rsid w:val="009904DB"/>
    <w:rsid w:val="00991498"/>
    <w:rsid w:val="00991FD9"/>
    <w:rsid w:val="00992981"/>
    <w:rsid w:val="00993642"/>
    <w:rsid w:val="009944EF"/>
    <w:rsid w:val="0099498A"/>
    <w:rsid w:val="009A307B"/>
    <w:rsid w:val="009B44D1"/>
    <w:rsid w:val="009B625B"/>
    <w:rsid w:val="009B7E37"/>
    <w:rsid w:val="009C0240"/>
    <w:rsid w:val="009D546E"/>
    <w:rsid w:val="009D5C9C"/>
    <w:rsid w:val="009E2E1E"/>
    <w:rsid w:val="009E3A79"/>
    <w:rsid w:val="009E482C"/>
    <w:rsid w:val="009E6974"/>
    <w:rsid w:val="009F02B1"/>
    <w:rsid w:val="009F32F7"/>
    <w:rsid w:val="009F4C47"/>
    <w:rsid w:val="009F6BF9"/>
    <w:rsid w:val="00A017CD"/>
    <w:rsid w:val="00A063EF"/>
    <w:rsid w:val="00A1449A"/>
    <w:rsid w:val="00A1486F"/>
    <w:rsid w:val="00A14C1A"/>
    <w:rsid w:val="00A15128"/>
    <w:rsid w:val="00A152F5"/>
    <w:rsid w:val="00A15C66"/>
    <w:rsid w:val="00A1753E"/>
    <w:rsid w:val="00A20FA9"/>
    <w:rsid w:val="00A21CA3"/>
    <w:rsid w:val="00A21F05"/>
    <w:rsid w:val="00A23E4C"/>
    <w:rsid w:val="00A2697D"/>
    <w:rsid w:val="00A26F7C"/>
    <w:rsid w:val="00A33222"/>
    <w:rsid w:val="00A3459F"/>
    <w:rsid w:val="00A35A16"/>
    <w:rsid w:val="00A37488"/>
    <w:rsid w:val="00A401EA"/>
    <w:rsid w:val="00A40CE9"/>
    <w:rsid w:val="00A41533"/>
    <w:rsid w:val="00A415EB"/>
    <w:rsid w:val="00A51039"/>
    <w:rsid w:val="00A5123B"/>
    <w:rsid w:val="00A62254"/>
    <w:rsid w:val="00A627F7"/>
    <w:rsid w:val="00A64D3A"/>
    <w:rsid w:val="00A774EE"/>
    <w:rsid w:val="00A82B88"/>
    <w:rsid w:val="00A9229F"/>
    <w:rsid w:val="00A935AA"/>
    <w:rsid w:val="00A96993"/>
    <w:rsid w:val="00A97881"/>
    <w:rsid w:val="00AA0DD2"/>
    <w:rsid w:val="00AA188B"/>
    <w:rsid w:val="00AA216C"/>
    <w:rsid w:val="00AA3080"/>
    <w:rsid w:val="00AA4B9C"/>
    <w:rsid w:val="00AA5B24"/>
    <w:rsid w:val="00AA5FC0"/>
    <w:rsid w:val="00AB373F"/>
    <w:rsid w:val="00AB4DB7"/>
    <w:rsid w:val="00AC0542"/>
    <w:rsid w:val="00AC0A9D"/>
    <w:rsid w:val="00AC0BB1"/>
    <w:rsid w:val="00AC3E95"/>
    <w:rsid w:val="00AD0C00"/>
    <w:rsid w:val="00AD1C42"/>
    <w:rsid w:val="00AD37C2"/>
    <w:rsid w:val="00AD490D"/>
    <w:rsid w:val="00AE0F1F"/>
    <w:rsid w:val="00AE3509"/>
    <w:rsid w:val="00AE4638"/>
    <w:rsid w:val="00AE6489"/>
    <w:rsid w:val="00AF118D"/>
    <w:rsid w:val="00AF29B5"/>
    <w:rsid w:val="00AF378E"/>
    <w:rsid w:val="00AF4734"/>
    <w:rsid w:val="00AF48D2"/>
    <w:rsid w:val="00AF4F5C"/>
    <w:rsid w:val="00AF609A"/>
    <w:rsid w:val="00AF7058"/>
    <w:rsid w:val="00AF7D66"/>
    <w:rsid w:val="00B02511"/>
    <w:rsid w:val="00B05A9F"/>
    <w:rsid w:val="00B05DDF"/>
    <w:rsid w:val="00B07E59"/>
    <w:rsid w:val="00B11020"/>
    <w:rsid w:val="00B1734C"/>
    <w:rsid w:val="00B2028B"/>
    <w:rsid w:val="00B21A5E"/>
    <w:rsid w:val="00B2250C"/>
    <w:rsid w:val="00B22A0B"/>
    <w:rsid w:val="00B27E9E"/>
    <w:rsid w:val="00B305BD"/>
    <w:rsid w:val="00B3124A"/>
    <w:rsid w:val="00B319CF"/>
    <w:rsid w:val="00B32C71"/>
    <w:rsid w:val="00B35DC8"/>
    <w:rsid w:val="00B52DFF"/>
    <w:rsid w:val="00B6696B"/>
    <w:rsid w:val="00B673DA"/>
    <w:rsid w:val="00B6779D"/>
    <w:rsid w:val="00B750C4"/>
    <w:rsid w:val="00B77703"/>
    <w:rsid w:val="00B77C4A"/>
    <w:rsid w:val="00B8014F"/>
    <w:rsid w:val="00B80FBE"/>
    <w:rsid w:val="00B819B0"/>
    <w:rsid w:val="00B84A5C"/>
    <w:rsid w:val="00B87A05"/>
    <w:rsid w:val="00B87EB2"/>
    <w:rsid w:val="00B91649"/>
    <w:rsid w:val="00BA0EDE"/>
    <w:rsid w:val="00BA1A99"/>
    <w:rsid w:val="00BB2A74"/>
    <w:rsid w:val="00BC48BF"/>
    <w:rsid w:val="00BE028F"/>
    <w:rsid w:val="00BE11BE"/>
    <w:rsid w:val="00BE1919"/>
    <w:rsid w:val="00BE31E4"/>
    <w:rsid w:val="00BE3846"/>
    <w:rsid w:val="00BE3C30"/>
    <w:rsid w:val="00BE459C"/>
    <w:rsid w:val="00BE481A"/>
    <w:rsid w:val="00BE50B2"/>
    <w:rsid w:val="00BF01F5"/>
    <w:rsid w:val="00BF0256"/>
    <w:rsid w:val="00BF0AA1"/>
    <w:rsid w:val="00BF2C71"/>
    <w:rsid w:val="00BF4F61"/>
    <w:rsid w:val="00BF543C"/>
    <w:rsid w:val="00BF714C"/>
    <w:rsid w:val="00C01B02"/>
    <w:rsid w:val="00C02E7F"/>
    <w:rsid w:val="00C0519A"/>
    <w:rsid w:val="00C056BA"/>
    <w:rsid w:val="00C07198"/>
    <w:rsid w:val="00C14181"/>
    <w:rsid w:val="00C1640A"/>
    <w:rsid w:val="00C17604"/>
    <w:rsid w:val="00C225A8"/>
    <w:rsid w:val="00C22C00"/>
    <w:rsid w:val="00C24399"/>
    <w:rsid w:val="00C25416"/>
    <w:rsid w:val="00C26297"/>
    <w:rsid w:val="00C268F2"/>
    <w:rsid w:val="00C27E8B"/>
    <w:rsid w:val="00C30647"/>
    <w:rsid w:val="00C372E0"/>
    <w:rsid w:val="00C40004"/>
    <w:rsid w:val="00C47A19"/>
    <w:rsid w:val="00C50388"/>
    <w:rsid w:val="00C5066C"/>
    <w:rsid w:val="00C507AD"/>
    <w:rsid w:val="00C532A2"/>
    <w:rsid w:val="00C55106"/>
    <w:rsid w:val="00C55A26"/>
    <w:rsid w:val="00C57BBD"/>
    <w:rsid w:val="00C61249"/>
    <w:rsid w:val="00C61E08"/>
    <w:rsid w:val="00C62714"/>
    <w:rsid w:val="00C75395"/>
    <w:rsid w:val="00C8371D"/>
    <w:rsid w:val="00C844A4"/>
    <w:rsid w:val="00C87562"/>
    <w:rsid w:val="00C90D40"/>
    <w:rsid w:val="00C92985"/>
    <w:rsid w:val="00C92CD5"/>
    <w:rsid w:val="00C93845"/>
    <w:rsid w:val="00C96C29"/>
    <w:rsid w:val="00C97677"/>
    <w:rsid w:val="00CA229C"/>
    <w:rsid w:val="00CA2BF6"/>
    <w:rsid w:val="00CB0FDF"/>
    <w:rsid w:val="00CB2133"/>
    <w:rsid w:val="00CB30D5"/>
    <w:rsid w:val="00CB31B3"/>
    <w:rsid w:val="00CB6BE2"/>
    <w:rsid w:val="00CC0CBA"/>
    <w:rsid w:val="00CC130E"/>
    <w:rsid w:val="00CD07BE"/>
    <w:rsid w:val="00CD0B77"/>
    <w:rsid w:val="00CD1368"/>
    <w:rsid w:val="00CD3F76"/>
    <w:rsid w:val="00CD403E"/>
    <w:rsid w:val="00CD598C"/>
    <w:rsid w:val="00CD6C5D"/>
    <w:rsid w:val="00CD7794"/>
    <w:rsid w:val="00CE5008"/>
    <w:rsid w:val="00CF13CF"/>
    <w:rsid w:val="00CF3F4D"/>
    <w:rsid w:val="00CF6723"/>
    <w:rsid w:val="00D007AA"/>
    <w:rsid w:val="00D037CA"/>
    <w:rsid w:val="00D03B80"/>
    <w:rsid w:val="00D04187"/>
    <w:rsid w:val="00D041B4"/>
    <w:rsid w:val="00D10ECB"/>
    <w:rsid w:val="00D11CB2"/>
    <w:rsid w:val="00D13354"/>
    <w:rsid w:val="00D13AAB"/>
    <w:rsid w:val="00D146EE"/>
    <w:rsid w:val="00D152E7"/>
    <w:rsid w:val="00D162A5"/>
    <w:rsid w:val="00D179E7"/>
    <w:rsid w:val="00D20BD1"/>
    <w:rsid w:val="00D21A4C"/>
    <w:rsid w:val="00D24EFE"/>
    <w:rsid w:val="00D25307"/>
    <w:rsid w:val="00D26311"/>
    <w:rsid w:val="00D26DCF"/>
    <w:rsid w:val="00D2714E"/>
    <w:rsid w:val="00D27815"/>
    <w:rsid w:val="00D308B4"/>
    <w:rsid w:val="00D325D2"/>
    <w:rsid w:val="00D41B78"/>
    <w:rsid w:val="00D427B4"/>
    <w:rsid w:val="00D42D01"/>
    <w:rsid w:val="00D4450B"/>
    <w:rsid w:val="00D464A5"/>
    <w:rsid w:val="00D46FAE"/>
    <w:rsid w:val="00D47E3E"/>
    <w:rsid w:val="00D635E4"/>
    <w:rsid w:val="00D6622C"/>
    <w:rsid w:val="00D72679"/>
    <w:rsid w:val="00D73931"/>
    <w:rsid w:val="00D75819"/>
    <w:rsid w:val="00D77342"/>
    <w:rsid w:val="00D7786B"/>
    <w:rsid w:val="00D8090B"/>
    <w:rsid w:val="00D82B92"/>
    <w:rsid w:val="00D82E2F"/>
    <w:rsid w:val="00D86BE2"/>
    <w:rsid w:val="00D86E88"/>
    <w:rsid w:val="00D914DA"/>
    <w:rsid w:val="00D91615"/>
    <w:rsid w:val="00DA1859"/>
    <w:rsid w:val="00DA3646"/>
    <w:rsid w:val="00DA4098"/>
    <w:rsid w:val="00DA446F"/>
    <w:rsid w:val="00DA6487"/>
    <w:rsid w:val="00DA7632"/>
    <w:rsid w:val="00DA7B58"/>
    <w:rsid w:val="00DA7C25"/>
    <w:rsid w:val="00DB5166"/>
    <w:rsid w:val="00DB54A0"/>
    <w:rsid w:val="00DB5A72"/>
    <w:rsid w:val="00DB5DFB"/>
    <w:rsid w:val="00DB661E"/>
    <w:rsid w:val="00DB69AD"/>
    <w:rsid w:val="00DC5105"/>
    <w:rsid w:val="00DC7147"/>
    <w:rsid w:val="00DC7328"/>
    <w:rsid w:val="00DD01FE"/>
    <w:rsid w:val="00DD0757"/>
    <w:rsid w:val="00DD1382"/>
    <w:rsid w:val="00DD4275"/>
    <w:rsid w:val="00DD52B3"/>
    <w:rsid w:val="00DD5E00"/>
    <w:rsid w:val="00DE60C3"/>
    <w:rsid w:val="00DF2115"/>
    <w:rsid w:val="00DF6CF9"/>
    <w:rsid w:val="00E01135"/>
    <w:rsid w:val="00E03136"/>
    <w:rsid w:val="00E172F1"/>
    <w:rsid w:val="00E25102"/>
    <w:rsid w:val="00E261F4"/>
    <w:rsid w:val="00E27177"/>
    <w:rsid w:val="00E301D3"/>
    <w:rsid w:val="00E33510"/>
    <w:rsid w:val="00E44116"/>
    <w:rsid w:val="00E46F91"/>
    <w:rsid w:val="00E475DD"/>
    <w:rsid w:val="00E515BC"/>
    <w:rsid w:val="00E54A4C"/>
    <w:rsid w:val="00E62CE6"/>
    <w:rsid w:val="00E645A1"/>
    <w:rsid w:val="00E65057"/>
    <w:rsid w:val="00E71F8D"/>
    <w:rsid w:val="00E76DEB"/>
    <w:rsid w:val="00E80DF5"/>
    <w:rsid w:val="00E852B7"/>
    <w:rsid w:val="00E917A2"/>
    <w:rsid w:val="00E92137"/>
    <w:rsid w:val="00E94D50"/>
    <w:rsid w:val="00E95350"/>
    <w:rsid w:val="00E9601B"/>
    <w:rsid w:val="00EA2B6A"/>
    <w:rsid w:val="00EA648B"/>
    <w:rsid w:val="00EB143F"/>
    <w:rsid w:val="00EB2CBC"/>
    <w:rsid w:val="00EB4EAD"/>
    <w:rsid w:val="00EB5A64"/>
    <w:rsid w:val="00EB617F"/>
    <w:rsid w:val="00EB7429"/>
    <w:rsid w:val="00EC04E2"/>
    <w:rsid w:val="00EC0800"/>
    <w:rsid w:val="00EC1044"/>
    <w:rsid w:val="00EC153E"/>
    <w:rsid w:val="00EC4275"/>
    <w:rsid w:val="00EC6F27"/>
    <w:rsid w:val="00ED12F9"/>
    <w:rsid w:val="00ED16FF"/>
    <w:rsid w:val="00ED5813"/>
    <w:rsid w:val="00ED614E"/>
    <w:rsid w:val="00ED6644"/>
    <w:rsid w:val="00EE59C0"/>
    <w:rsid w:val="00EF4B63"/>
    <w:rsid w:val="00F04A72"/>
    <w:rsid w:val="00F07BE2"/>
    <w:rsid w:val="00F23C0C"/>
    <w:rsid w:val="00F25E98"/>
    <w:rsid w:val="00F26D5B"/>
    <w:rsid w:val="00F27742"/>
    <w:rsid w:val="00F34D0E"/>
    <w:rsid w:val="00F41872"/>
    <w:rsid w:val="00F41D41"/>
    <w:rsid w:val="00F45F8F"/>
    <w:rsid w:val="00F46A63"/>
    <w:rsid w:val="00F472A6"/>
    <w:rsid w:val="00F47406"/>
    <w:rsid w:val="00F500B8"/>
    <w:rsid w:val="00F507B7"/>
    <w:rsid w:val="00F50B73"/>
    <w:rsid w:val="00F514B5"/>
    <w:rsid w:val="00F519A2"/>
    <w:rsid w:val="00F52847"/>
    <w:rsid w:val="00F548AF"/>
    <w:rsid w:val="00F5717B"/>
    <w:rsid w:val="00F60B9D"/>
    <w:rsid w:val="00F63F7C"/>
    <w:rsid w:val="00F674FC"/>
    <w:rsid w:val="00F67C96"/>
    <w:rsid w:val="00F707F2"/>
    <w:rsid w:val="00F7255C"/>
    <w:rsid w:val="00F72B7D"/>
    <w:rsid w:val="00F75284"/>
    <w:rsid w:val="00F75AD5"/>
    <w:rsid w:val="00F75EC7"/>
    <w:rsid w:val="00F77313"/>
    <w:rsid w:val="00F8071D"/>
    <w:rsid w:val="00F82B04"/>
    <w:rsid w:val="00F84E72"/>
    <w:rsid w:val="00F853D5"/>
    <w:rsid w:val="00F87D52"/>
    <w:rsid w:val="00F93692"/>
    <w:rsid w:val="00F969BB"/>
    <w:rsid w:val="00F97F6B"/>
    <w:rsid w:val="00FA0170"/>
    <w:rsid w:val="00FA3A21"/>
    <w:rsid w:val="00FA5338"/>
    <w:rsid w:val="00FB0F0F"/>
    <w:rsid w:val="00FB1E52"/>
    <w:rsid w:val="00FB34DF"/>
    <w:rsid w:val="00FC4DF4"/>
    <w:rsid w:val="00FC629D"/>
    <w:rsid w:val="00FC7AD7"/>
    <w:rsid w:val="00FD3751"/>
    <w:rsid w:val="00FD3B2A"/>
    <w:rsid w:val="00FD6EED"/>
    <w:rsid w:val="00FE07C8"/>
    <w:rsid w:val="00FE1ADF"/>
    <w:rsid w:val="00FF0D55"/>
    <w:rsid w:val="00FF13E4"/>
    <w:rsid w:val="00FF3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423915"/>
  <w15:docId w15:val="{C921B399-8E5F-46E4-9E03-A7272E1DE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A79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0E2290"/>
    <w:pPr>
      <w:keepNext/>
      <w:tabs>
        <w:tab w:val="left" w:pos="1080"/>
      </w:tabs>
      <w:ind w:left="1260" w:right="692"/>
      <w:jc w:val="center"/>
      <w:outlineLvl w:val="0"/>
    </w:pPr>
    <w:rPr>
      <w:b/>
      <w:bCs/>
      <w:sz w:val="28"/>
      <w:u w:val="single"/>
    </w:rPr>
  </w:style>
  <w:style w:type="paragraph" w:styleId="Ttulo2">
    <w:name w:val="heading 2"/>
    <w:basedOn w:val="Normal"/>
    <w:next w:val="Normal"/>
    <w:link w:val="Ttulo2Char"/>
    <w:uiPriority w:val="99"/>
    <w:qFormat/>
    <w:rsid w:val="000E2290"/>
    <w:pPr>
      <w:keepNext/>
      <w:jc w:val="center"/>
      <w:outlineLvl w:val="1"/>
    </w:pPr>
    <w:rPr>
      <w:b/>
      <w:sz w:val="22"/>
    </w:rPr>
  </w:style>
  <w:style w:type="paragraph" w:styleId="Ttulo3">
    <w:name w:val="heading 3"/>
    <w:basedOn w:val="Normal"/>
    <w:next w:val="Normal"/>
    <w:link w:val="Ttulo3Char"/>
    <w:uiPriority w:val="99"/>
    <w:qFormat/>
    <w:rsid w:val="000E2290"/>
    <w:pPr>
      <w:keepNext/>
      <w:outlineLvl w:val="2"/>
    </w:pPr>
    <w:rPr>
      <w:b/>
      <w:sz w:val="30"/>
      <w:szCs w:val="20"/>
    </w:rPr>
  </w:style>
  <w:style w:type="paragraph" w:styleId="Ttulo4">
    <w:name w:val="heading 4"/>
    <w:basedOn w:val="Normal"/>
    <w:next w:val="Normal"/>
    <w:link w:val="Ttulo4Char"/>
    <w:uiPriority w:val="99"/>
    <w:qFormat/>
    <w:rsid w:val="000E2290"/>
    <w:pPr>
      <w:keepNext/>
      <w:ind w:left="-7019"/>
      <w:jc w:val="both"/>
      <w:outlineLvl w:val="3"/>
    </w:pPr>
    <w:rPr>
      <w:rFonts w:ascii="Arial" w:hAnsi="Arial" w:cs="Arial"/>
      <w:b/>
      <w:bCs/>
      <w:i/>
      <w:iCs/>
      <w:u w:val="single"/>
    </w:rPr>
  </w:style>
  <w:style w:type="paragraph" w:styleId="Ttulo5">
    <w:name w:val="heading 5"/>
    <w:basedOn w:val="Normal"/>
    <w:next w:val="Normal"/>
    <w:link w:val="Ttulo5Char"/>
    <w:uiPriority w:val="99"/>
    <w:qFormat/>
    <w:rsid w:val="000E2290"/>
    <w:pPr>
      <w:keepNext/>
      <w:ind w:left="1260"/>
      <w:jc w:val="center"/>
      <w:outlineLvl w:val="4"/>
    </w:pPr>
    <w:rPr>
      <w:b/>
      <w:bCs/>
    </w:rPr>
  </w:style>
  <w:style w:type="paragraph" w:styleId="Ttulo6">
    <w:name w:val="heading 6"/>
    <w:basedOn w:val="Normal"/>
    <w:next w:val="Normal"/>
    <w:link w:val="Ttulo6Char"/>
    <w:uiPriority w:val="99"/>
    <w:qFormat/>
    <w:rsid w:val="000E2290"/>
    <w:pPr>
      <w:keepNext/>
      <w:ind w:left="1260"/>
      <w:jc w:val="center"/>
      <w:outlineLvl w:val="5"/>
    </w:pPr>
    <w:rPr>
      <w:b/>
      <w:bCs/>
      <w:sz w:val="28"/>
    </w:rPr>
  </w:style>
  <w:style w:type="paragraph" w:styleId="Ttulo7">
    <w:name w:val="heading 7"/>
    <w:basedOn w:val="Normal"/>
    <w:next w:val="Normal"/>
    <w:link w:val="Ttulo7Char"/>
    <w:uiPriority w:val="99"/>
    <w:qFormat/>
    <w:rsid w:val="000E2290"/>
    <w:pPr>
      <w:keepNext/>
      <w:ind w:left="1260"/>
      <w:jc w:val="center"/>
      <w:outlineLvl w:val="6"/>
    </w:pPr>
    <w:rPr>
      <w:b/>
      <w:bCs/>
      <w:sz w:val="32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rsid w:val="00402BA2"/>
    <w:pPr>
      <w:keepNext/>
      <w:jc w:val="center"/>
      <w:outlineLvl w:val="7"/>
    </w:pPr>
    <w:rPr>
      <w:b/>
      <w:sz w:val="32"/>
      <w:u w:val="single"/>
    </w:rPr>
  </w:style>
  <w:style w:type="paragraph" w:styleId="Ttulo9">
    <w:name w:val="heading 9"/>
    <w:basedOn w:val="Normal"/>
    <w:next w:val="Normal"/>
    <w:link w:val="Ttulo9Char"/>
    <w:uiPriority w:val="99"/>
    <w:qFormat/>
    <w:rsid w:val="00402BA2"/>
    <w:pPr>
      <w:keepNext/>
      <w:ind w:firstLine="708"/>
      <w:jc w:val="both"/>
      <w:outlineLvl w:val="8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4159F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semiHidden/>
    <w:locked/>
    <w:rsid w:val="004159F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9"/>
    <w:semiHidden/>
    <w:locked/>
    <w:rsid w:val="004159F1"/>
    <w:rPr>
      <w:rFonts w:ascii="Cambria" w:hAnsi="Cambria" w:cs="Times New Roman"/>
      <w:b/>
      <w:bCs/>
      <w:sz w:val="26"/>
      <w:szCs w:val="26"/>
    </w:rPr>
  </w:style>
  <w:style w:type="character" w:customStyle="1" w:styleId="Ttulo4Char">
    <w:name w:val="Título 4 Char"/>
    <w:link w:val="Ttulo4"/>
    <w:uiPriority w:val="99"/>
    <w:semiHidden/>
    <w:locked/>
    <w:rsid w:val="004159F1"/>
    <w:rPr>
      <w:rFonts w:ascii="Calibri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uiPriority w:val="99"/>
    <w:semiHidden/>
    <w:locked/>
    <w:rsid w:val="004159F1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uiPriority w:val="99"/>
    <w:semiHidden/>
    <w:locked/>
    <w:rsid w:val="004159F1"/>
    <w:rPr>
      <w:rFonts w:ascii="Calibri" w:hAnsi="Calibri" w:cs="Times New Roman"/>
      <w:b/>
      <w:bCs/>
    </w:rPr>
  </w:style>
  <w:style w:type="character" w:customStyle="1" w:styleId="Ttulo7Char">
    <w:name w:val="Título 7 Char"/>
    <w:link w:val="Ttulo7"/>
    <w:uiPriority w:val="99"/>
    <w:semiHidden/>
    <w:locked/>
    <w:rsid w:val="004159F1"/>
    <w:rPr>
      <w:rFonts w:ascii="Calibri" w:hAnsi="Calibri" w:cs="Times New Roman"/>
      <w:sz w:val="24"/>
      <w:szCs w:val="24"/>
    </w:rPr>
  </w:style>
  <w:style w:type="character" w:customStyle="1" w:styleId="Ttulo8Char">
    <w:name w:val="Título 8 Char"/>
    <w:link w:val="Ttulo8"/>
    <w:uiPriority w:val="99"/>
    <w:semiHidden/>
    <w:locked/>
    <w:rsid w:val="004159F1"/>
    <w:rPr>
      <w:rFonts w:ascii="Calibri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uiPriority w:val="99"/>
    <w:semiHidden/>
    <w:locked/>
    <w:rsid w:val="004159F1"/>
    <w:rPr>
      <w:rFonts w:ascii="Cambria" w:hAnsi="Cambria" w:cs="Times New Roman"/>
    </w:rPr>
  </w:style>
  <w:style w:type="paragraph" w:styleId="Cabealho">
    <w:name w:val="header"/>
    <w:basedOn w:val="Normal"/>
    <w:link w:val="CabealhoChar"/>
    <w:uiPriority w:val="99"/>
    <w:rsid w:val="000E22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locked/>
    <w:rsid w:val="004159F1"/>
    <w:rPr>
      <w:rFonts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0E229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locked/>
    <w:rsid w:val="004159F1"/>
    <w:rPr>
      <w:rFonts w:cs="Times New Roman"/>
      <w:sz w:val="24"/>
      <w:szCs w:val="24"/>
    </w:rPr>
  </w:style>
  <w:style w:type="paragraph" w:customStyle="1" w:styleId="Estilo2">
    <w:name w:val="Estilo2"/>
    <w:basedOn w:val="Normal"/>
    <w:uiPriority w:val="99"/>
    <w:rsid w:val="000E2290"/>
    <w:pPr>
      <w:jc w:val="both"/>
    </w:pPr>
    <w:rPr>
      <w:rFonts w:ascii="Arial" w:hAnsi="Arial"/>
      <w:b/>
      <w:szCs w:val="20"/>
    </w:rPr>
  </w:style>
  <w:style w:type="paragraph" w:styleId="Corpodetexto2">
    <w:name w:val="Body Text 2"/>
    <w:basedOn w:val="Normal"/>
    <w:link w:val="Corpodetexto2Char"/>
    <w:uiPriority w:val="99"/>
    <w:rsid w:val="000E2290"/>
    <w:pPr>
      <w:tabs>
        <w:tab w:val="left" w:pos="-142"/>
      </w:tabs>
      <w:jc w:val="both"/>
    </w:pPr>
    <w:rPr>
      <w:szCs w:val="20"/>
    </w:rPr>
  </w:style>
  <w:style w:type="character" w:customStyle="1" w:styleId="Corpodetexto2Char">
    <w:name w:val="Corpo de texto 2 Char"/>
    <w:link w:val="Corpodetexto2"/>
    <w:uiPriority w:val="99"/>
    <w:semiHidden/>
    <w:locked/>
    <w:rsid w:val="004159F1"/>
    <w:rPr>
      <w:rFonts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0E2290"/>
    <w:pPr>
      <w:jc w:val="both"/>
    </w:pPr>
    <w:rPr>
      <w:szCs w:val="20"/>
    </w:rPr>
  </w:style>
  <w:style w:type="character" w:customStyle="1" w:styleId="RecuodecorpodetextoChar">
    <w:name w:val="Recuo de corpo de texto Char"/>
    <w:link w:val="Recuodecorpodetexto"/>
    <w:uiPriority w:val="99"/>
    <w:locked/>
    <w:rsid w:val="00731DC2"/>
    <w:rPr>
      <w:rFonts w:cs="Times New Roman"/>
      <w:sz w:val="24"/>
    </w:rPr>
  </w:style>
  <w:style w:type="paragraph" w:styleId="Corpodetexto">
    <w:name w:val="Body Text"/>
    <w:basedOn w:val="Normal"/>
    <w:link w:val="CorpodetextoChar"/>
    <w:uiPriority w:val="99"/>
    <w:rsid w:val="000E2290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</w:rPr>
  </w:style>
  <w:style w:type="character" w:customStyle="1" w:styleId="CorpodetextoChar">
    <w:name w:val="Corpo de texto Char"/>
    <w:link w:val="Corpodetexto"/>
    <w:uiPriority w:val="99"/>
    <w:semiHidden/>
    <w:locked/>
    <w:rsid w:val="004159F1"/>
    <w:rPr>
      <w:rFonts w:cs="Times New Roman"/>
      <w:sz w:val="24"/>
      <w:szCs w:val="24"/>
    </w:rPr>
  </w:style>
  <w:style w:type="paragraph" w:styleId="Ttulo">
    <w:name w:val="Title"/>
    <w:basedOn w:val="Normal"/>
    <w:link w:val="TtuloChar"/>
    <w:uiPriority w:val="99"/>
    <w:qFormat/>
    <w:rsid w:val="000E2290"/>
    <w:pPr>
      <w:jc w:val="center"/>
    </w:pPr>
    <w:rPr>
      <w:b/>
      <w:bCs/>
      <w:sz w:val="36"/>
      <w:u w:val="single"/>
    </w:rPr>
  </w:style>
  <w:style w:type="character" w:customStyle="1" w:styleId="TtuloChar">
    <w:name w:val="Título Char"/>
    <w:link w:val="Ttulo"/>
    <w:uiPriority w:val="99"/>
    <w:locked/>
    <w:rsid w:val="004159F1"/>
    <w:rPr>
      <w:rFonts w:ascii="Cambria" w:hAnsi="Cambria" w:cs="Times New Roman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99"/>
    <w:qFormat/>
    <w:rsid w:val="000E2290"/>
    <w:pPr>
      <w:ind w:left="1260"/>
    </w:pPr>
    <w:rPr>
      <w:b/>
      <w:bCs/>
    </w:rPr>
  </w:style>
  <w:style w:type="character" w:customStyle="1" w:styleId="SubttuloChar">
    <w:name w:val="Subtítulo Char"/>
    <w:link w:val="Subttulo"/>
    <w:uiPriority w:val="99"/>
    <w:locked/>
    <w:rsid w:val="004159F1"/>
    <w:rPr>
      <w:rFonts w:ascii="Cambria" w:hAnsi="Cambria"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0E2290"/>
    <w:pPr>
      <w:ind w:left="1260"/>
    </w:pPr>
  </w:style>
  <w:style w:type="character" w:customStyle="1" w:styleId="Recuodecorpodetexto2Char">
    <w:name w:val="Recuo de corpo de texto 2 Char"/>
    <w:link w:val="Recuodecorpodetexto2"/>
    <w:uiPriority w:val="99"/>
    <w:semiHidden/>
    <w:locked/>
    <w:rsid w:val="004159F1"/>
    <w:rPr>
      <w:rFonts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0E2290"/>
    <w:pPr>
      <w:ind w:left="1260"/>
      <w:jc w:val="both"/>
    </w:pPr>
  </w:style>
  <w:style w:type="character" w:customStyle="1" w:styleId="Recuodecorpodetexto3Char">
    <w:name w:val="Recuo de corpo de texto 3 Char"/>
    <w:link w:val="Recuodecorpodetexto3"/>
    <w:uiPriority w:val="99"/>
    <w:semiHidden/>
    <w:locked/>
    <w:rsid w:val="004159F1"/>
    <w:rPr>
      <w:rFonts w:cs="Times New Roman"/>
      <w:sz w:val="16"/>
      <w:szCs w:val="16"/>
    </w:rPr>
  </w:style>
  <w:style w:type="table" w:styleId="Tabelacomgrade">
    <w:name w:val="Table Grid"/>
    <w:basedOn w:val="Tabelanormal"/>
    <w:uiPriority w:val="99"/>
    <w:rsid w:val="00F50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uiPriority w:val="99"/>
    <w:rsid w:val="0043014E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6737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4159F1"/>
    <w:rPr>
      <w:rFonts w:cs="Times New Roman"/>
      <w:sz w:val="2"/>
    </w:rPr>
  </w:style>
  <w:style w:type="paragraph" w:styleId="Corpodetexto3">
    <w:name w:val="Body Text 3"/>
    <w:basedOn w:val="Normal"/>
    <w:link w:val="Corpodetexto3Char"/>
    <w:uiPriority w:val="99"/>
    <w:rsid w:val="003E3900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locked/>
    <w:rsid w:val="004159F1"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3E3900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PADRAO">
    <w:name w:val="PADRAO"/>
    <w:basedOn w:val="Normal"/>
    <w:uiPriority w:val="99"/>
    <w:rsid w:val="00356ADA"/>
    <w:pPr>
      <w:autoSpaceDE w:val="0"/>
      <w:autoSpaceDN w:val="0"/>
      <w:jc w:val="both"/>
    </w:pPr>
    <w:rPr>
      <w:rFonts w:ascii="Tms Rmn" w:hAnsi="Tms Rmn"/>
      <w:sz w:val="20"/>
    </w:rPr>
  </w:style>
  <w:style w:type="character" w:styleId="Hyperlink">
    <w:name w:val="Hyperlink"/>
    <w:uiPriority w:val="99"/>
    <w:rsid w:val="00402BA2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Fontepargpadro"/>
    <w:rsid w:val="00BE50B2"/>
  </w:style>
  <w:style w:type="character" w:styleId="Forte">
    <w:name w:val="Strong"/>
    <w:basedOn w:val="Fontepargpadro"/>
    <w:uiPriority w:val="22"/>
    <w:qFormat/>
    <w:rsid w:val="00877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4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4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refeitura-Municipal-de%20-Araputanga-111836203878140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elaine\Desktop\Compartilhada\Contabilidade\DOTA&#199;&#213;ES\CI-COBERTURA%20DESPESAS\ASSESSORIA%20E%20CONSULTORI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C2703-A1F8-458E-B712-F80152F72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ASSESSORIA E CONSULTORIA</Template>
  <TotalTime>68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COMUNICAÇÃO INTERNA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COMUNICAÇÃO INTERNA</dc:title>
  <dc:creator>Joselaine</dc:creator>
  <cp:lastModifiedBy>SEMED</cp:lastModifiedBy>
  <cp:revision>16</cp:revision>
  <cp:lastPrinted>2020-05-29T18:45:00Z</cp:lastPrinted>
  <dcterms:created xsi:type="dcterms:W3CDTF">2018-08-07T17:25:00Z</dcterms:created>
  <dcterms:modified xsi:type="dcterms:W3CDTF">2022-02-18T18:44:00Z</dcterms:modified>
</cp:coreProperties>
</file>